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0E9EB" w14:textId="30A5917C" w:rsidR="002E5BE2" w:rsidRDefault="00541A3E" w:rsidP="00A32912">
      <w:pPr>
        <w:spacing w:line="240" w:lineRule="auto"/>
        <w:rPr>
          <w:b/>
          <w:bCs/>
          <w:i/>
          <w:iCs/>
          <w:sz w:val="32"/>
          <w:szCs w:val="32"/>
          <w:lang w:val="en-CA"/>
        </w:rPr>
      </w:pPr>
      <w:r w:rsidRPr="00DB5C81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48B9FB0" wp14:editId="7CD852CA">
            <wp:simplePos x="0" y="0"/>
            <wp:positionH relativeFrom="page">
              <wp:posOffset>5286565</wp:posOffset>
            </wp:positionH>
            <wp:positionV relativeFrom="page">
              <wp:posOffset>133985</wp:posOffset>
            </wp:positionV>
            <wp:extent cx="1789430" cy="1904568"/>
            <wp:effectExtent l="0" t="0" r="0" b="0"/>
            <wp:wrapNone/>
            <wp:docPr id="1938464979" name="Picture 2" descr="A white circle with brown and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464979" name="Picture 2" descr="A white circle with brown and blue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430" cy="1904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C81" w:rsidRPr="00DB5C81">
        <w:rPr>
          <w:b/>
          <w:bCs/>
          <w:sz w:val="40"/>
          <w:szCs w:val="40"/>
        </w:rPr>
        <w:t>202</w:t>
      </w:r>
      <w:r w:rsidR="00E50F62">
        <w:rPr>
          <w:b/>
          <w:bCs/>
          <w:sz w:val="40"/>
          <w:szCs w:val="40"/>
        </w:rPr>
        <w:t>6</w:t>
      </w:r>
      <w:r w:rsidR="00DB5C81" w:rsidRPr="00DB5C81">
        <w:rPr>
          <w:b/>
          <w:bCs/>
          <w:sz w:val="40"/>
          <w:szCs w:val="40"/>
        </w:rPr>
        <w:t xml:space="preserve"> GARLIC FESTIVAL APPLICATION</w:t>
      </w:r>
      <w:r w:rsidR="00EB3640" w:rsidRPr="00DB5C81">
        <w:rPr>
          <w:b/>
          <w:bCs/>
          <w:sz w:val="40"/>
          <w:szCs w:val="40"/>
        </w:rPr>
        <w:t xml:space="preserve"> </w:t>
      </w:r>
      <w:r w:rsidR="00DB5C81">
        <w:rPr>
          <w:b/>
          <w:bCs/>
          <w:sz w:val="40"/>
          <w:szCs w:val="40"/>
        </w:rPr>
        <w:br/>
      </w:r>
      <w:r w:rsidR="001E0935" w:rsidRPr="00DB5C81">
        <w:rPr>
          <w:b/>
          <w:bCs/>
          <w:i/>
          <w:iCs/>
          <w:sz w:val="32"/>
          <w:szCs w:val="32"/>
          <w:lang w:val="en-CA"/>
        </w:rPr>
        <w:t>S</w:t>
      </w:r>
      <w:r w:rsidR="001E0935" w:rsidRPr="001E0935">
        <w:rPr>
          <w:b/>
          <w:bCs/>
          <w:i/>
          <w:iCs/>
          <w:sz w:val="32"/>
          <w:szCs w:val="32"/>
          <w:lang w:val="en-CA"/>
        </w:rPr>
        <w:t>aturday</w:t>
      </w:r>
      <w:r w:rsidR="001E0935" w:rsidRPr="00DB5C81">
        <w:rPr>
          <w:b/>
          <w:bCs/>
          <w:i/>
          <w:iCs/>
          <w:sz w:val="32"/>
          <w:szCs w:val="32"/>
          <w:lang w:val="en-CA"/>
        </w:rPr>
        <w:t xml:space="preserve">, </w:t>
      </w:r>
      <w:r w:rsidR="001E0935" w:rsidRPr="001E0935">
        <w:rPr>
          <w:b/>
          <w:bCs/>
          <w:i/>
          <w:iCs/>
          <w:sz w:val="32"/>
          <w:szCs w:val="32"/>
          <w:lang w:val="en-CA"/>
        </w:rPr>
        <w:t>September 1</w:t>
      </w:r>
      <w:r w:rsidR="00E50F62">
        <w:rPr>
          <w:b/>
          <w:bCs/>
          <w:i/>
          <w:iCs/>
          <w:sz w:val="32"/>
          <w:szCs w:val="32"/>
          <w:lang w:val="en-CA"/>
        </w:rPr>
        <w:t>2</w:t>
      </w:r>
      <w:r w:rsidR="001E0935" w:rsidRPr="001E0935">
        <w:rPr>
          <w:b/>
          <w:bCs/>
          <w:i/>
          <w:iCs/>
          <w:sz w:val="32"/>
          <w:szCs w:val="32"/>
          <w:lang w:val="en-CA"/>
        </w:rPr>
        <w:t>, 202</w:t>
      </w:r>
      <w:r w:rsidR="00E50F62">
        <w:rPr>
          <w:b/>
          <w:bCs/>
          <w:i/>
          <w:iCs/>
          <w:sz w:val="32"/>
          <w:szCs w:val="32"/>
          <w:lang w:val="en-CA"/>
        </w:rPr>
        <w:t>6</w:t>
      </w:r>
      <w:r w:rsidR="001E0935" w:rsidRPr="001E0935">
        <w:rPr>
          <w:b/>
          <w:bCs/>
          <w:i/>
          <w:iCs/>
          <w:sz w:val="32"/>
          <w:szCs w:val="32"/>
          <w:lang w:val="en-CA"/>
        </w:rPr>
        <w:t>, 11-5</w:t>
      </w:r>
      <w:r w:rsidR="00DB5C81" w:rsidRPr="00DB5C81">
        <w:rPr>
          <w:b/>
          <w:bCs/>
          <w:i/>
          <w:iCs/>
          <w:sz w:val="32"/>
          <w:szCs w:val="32"/>
          <w:lang w:val="en-CA"/>
        </w:rPr>
        <w:br/>
      </w:r>
      <w:r w:rsidR="001E0935" w:rsidRPr="001E0935">
        <w:rPr>
          <w:b/>
          <w:bCs/>
          <w:i/>
          <w:iCs/>
          <w:sz w:val="32"/>
          <w:szCs w:val="32"/>
          <w:lang w:val="en-CA"/>
        </w:rPr>
        <w:t>Downtown Windsor, NS</w:t>
      </w:r>
    </w:p>
    <w:tbl>
      <w:tblPr>
        <w:tblStyle w:val="TableGrid"/>
        <w:tblpPr w:leftFromText="180" w:rightFromText="180" w:vertAnchor="text" w:horzAnchor="margin" w:tblpY="100"/>
        <w:tblW w:w="50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729"/>
        <w:gridCol w:w="1371"/>
        <w:gridCol w:w="1648"/>
        <w:gridCol w:w="3192"/>
      </w:tblGrid>
      <w:tr w:rsidR="00096C5A" w:rsidRPr="003256AA" w14:paraId="52BDF2D4" w14:textId="77777777" w:rsidTr="00096C5A">
        <w:trPr>
          <w:trHeight w:val="534"/>
        </w:trPr>
        <w:tc>
          <w:tcPr>
            <w:tcW w:w="1097" w:type="pct"/>
            <w:vAlign w:val="bottom"/>
          </w:tcPr>
          <w:p w14:paraId="69A2E4A3" w14:textId="77777777" w:rsidR="00096C5A" w:rsidRPr="003256AA" w:rsidRDefault="00096C5A" w:rsidP="00096C5A">
            <w:pPr>
              <w:spacing w:before="240"/>
              <w:ind w:hanging="116"/>
              <w:rPr>
                <w:sz w:val="24"/>
                <w:szCs w:val="24"/>
              </w:rPr>
            </w:pPr>
            <w:r w:rsidRPr="003256AA">
              <w:rPr>
                <w:sz w:val="24"/>
                <w:szCs w:val="24"/>
              </w:rPr>
              <w:t>Contact Name</w:t>
            </w:r>
          </w:p>
        </w:tc>
        <w:sdt>
          <w:sdtPr>
            <w:rPr>
              <w:sz w:val="24"/>
              <w:szCs w:val="24"/>
            </w:rPr>
            <w:id w:val="-1982378211"/>
            <w:placeholder>
              <w:docPart w:val="14AA2491A5B741F39C0728B66C72ADE6"/>
            </w:placeholder>
            <w:showingPlcHdr/>
          </w:sdtPr>
          <w:sdtEndPr/>
          <w:sdtContent>
            <w:tc>
              <w:tcPr>
                <w:tcW w:w="3903" w:type="pct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292A319C" w14:textId="77777777" w:rsidR="00096C5A" w:rsidRPr="003256AA" w:rsidRDefault="00096C5A" w:rsidP="00096C5A">
                <w:pPr>
                  <w:spacing w:before="240"/>
                  <w:ind w:left="-105"/>
                  <w:rPr>
                    <w:sz w:val="24"/>
                    <w:szCs w:val="24"/>
                  </w:rPr>
                </w:pPr>
                <w:r w:rsidRPr="003256AA">
                  <w:rPr>
                    <w:rStyle w:val="PlaceholderText"/>
                    <w:color w:val="FF000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096C5A" w:rsidRPr="003256AA" w14:paraId="30744132" w14:textId="77777777" w:rsidTr="00096C5A">
        <w:trPr>
          <w:trHeight w:val="534"/>
        </w:trPr>
        <w:tc>
          <w:tcPr>
            <w:tcW w:w="1097" w:type="pct"/>
            <w:vAlign w:val="bottom"/>
          </w:tcPr>
          <w:p w14:paraId="5C19A1F4" w14:textId="77777777" w:rsidR="00096C5A" w:rsidRPr="003256AA" w:rsidRDefault="00096C5A" w:rsidP="00096C5A">
            <w:pPr>
              <w:spacing w:before="240"/>
              <w:ind w:left="-105" w:firstLine="15"/>
              <w:rPr>
                <w:sz w:val="24"/>
                <w:szCs w:val="24"/>
              </w:rPr>
            </w:pPr>
            <w:r w:rsidRPr="003256AA">
              <w:rPr>
                <w:sz w:val="24"/>
                <w:szCs w:val="24"/>
              </w:rPr>
              <w:t>Company Name</w:t>
            </w:r>
          </w:p>
        </w:tc>
        <w:sdt>
          <w:sdtPr>
            <w:rPr>
              <w:sz w:val="24"/>
              <w:szCs w:val="24"/>
            </w:rPr>
            <w:id w:val="671308121"/>
            <w:placeholder>
              <w:docPart w:val="271486E13B834D418A3DD5BB3DC11B79"/>
            </w:placeholder>
            <w:showingPlcHdr/>
          </w:sdtPr>
          <w:sdtEndPr/>
          <w:sdtContent>
            <w:tc>
              <w:tcPr>
                <w:tcW w:w="3903" w:type="pct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5E66FFE8" w14:textId="77777777" w:rsidR="00096C5A" w:rsidRPr="003256AA" w:rsidRDefault="00096C5A" w:rsidP="00096C5A">
                <w:pPr>
                  <w:spacing w:before="240"/>
                  <w:ind w:left="-105" w:firstLine="15"/>
                  <w:rPr>
                    <w:sz w:val="24"/>
                    <w:szCs w:val="24"/>
                  </w:rPr>
                </w:pPr>
                <w:r w:rsidRPr="003256AA">
                  <w:rPr>
                    <w:rStyle w:val="PlaceholderText"/>
                    <w:color w:val="FF000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096C5A" w:rsidRPr="003256AA" w14:paraId="3F2C098F" w14:textId="77777777" w:rsidTr="00096C5A">
        <w:trPr>
          <w:trHeight w:val="534"/>
        </w:trPr>
        <w:tc>
          <w:tcPr>
            <w:tcW w:w="1097" w:type="pct"/>
            <w:vAlign w:val="bottom"/>
          </w:tcPr>
          <w:p w14:paraId="76F5F3CD" w14:textId="77777777" w:rsidR="00096C5A" w:rsidRPr="003256AA" w:rsidRDefault="00096C5A" w:rsidP="00096C5A">
            <w:pPr>
              <w:spacing w:before="240"/>
              <w:ind w:left="-105" w:firstLine="15"/>
              <w:rPr>
                <w:sz w:val="24"/>
                <w:szCs w:val="24"/>
              </w:rPr>
            </w:pPr>
            <w:r w:rsidRPr="003256AA">
              <w:rPr>
                <w:sz w:val="24"/>
                <w:szCs w:val="24"/>
              </w:rPr>
              <w:t>Email Address</w:t>
            </w:r>
          </w:p>
        </w:tc>
        <w:sdt>
          <w:sdtPr>
            <w:rPr>
              <w:sz w:val="24"/>
              <w:szCs w:val="24"/>
            </w:rPr>
            <w:id w:val="1340196134"/>
            <w:placeholder>
              <w:docPart w:val="F14A6BAC28E54870B486F063A2910FFB"/>
            </w:placeholder>
            <w:showingPlcHdr/>
          </w:sdtPr>
          <w:sdtEndPr/>
          <w:sdtContent>
            <w:tc>
              <w:tcPr>
                <w:tcW w:w="3903" w:type="pct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5496FB1A" w14:textId="77777777" w:rsidR="00096C5A" w:rsidRPr="003256AA" w:rsidRDefault="00096C5A" w:rsidP="00096C5A">
                <w:pPr>
                  <w:spacing w:before="240"/>
                  <w:ind w:left="-105" w:firstLine="15"/>
                  <w:rPr>
                    <w:sz w:val="24"/>
                    <w:szCs w:val="24"/>
                  </w:rPr>
                </w:pPr>
                <w:r w:rsidRPr="003256AA">
                  <w:rPr>
                    <w:rStyle w:val="PlaceholderText"/>
                    <w:color w:val="FF000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096C5A" w:rsidRPr="003256AA" w14:paraId="66DEF4D5" w14:textId="77777777" w:rsidTr="00096C5A">
        <w:trPr>
          <w:trHeight w:val="534"/>
        </w:trPr>
        <w:tc>
          <w:tcPr>
            <w:tcW w:w="1097" w:type="pct"/>
            <w:vAlign w:val="bottom"/>
          </w:tcPr>
          <w:p w14:paraId="1777891F" w14:textId="77777777" w:rsidR="00096C5A" w:rsidRPr="003256AA" w:rsidRDefault="00096C5A" w:rsidP="00096C5A">
            <w:pPr>
              <w:spacing w:before="240"/>
              <w:ind w:left="-105" w:firstLine="15"/>
              <w:rPr>
                <w:sz w:val="24"/>
                <w:szCs w:val="24"/>
              </w:rPr>
            </w:pPr>
            <w:r w:rsidRPr="003256AA">
              <w:rPr>
                <w:sz w:val="24"/>
                <w:szCs w:val="24"/>
              </w:rPr>
              <w:t>Mailing Address</w:t>
            </w:r>
          </w:p>
        </w:tc>
        <w:sdt>
          <w:sdtPr>
            <w:rPr>
              <w:sz w:val="24"/>
              <w:szCs w:val="24"/>
            </w:rPr>
            <w:id w:val="27930512"/>
            <w:placeholder>
              <w:docPart w:val="0A30B592AC934ACA80138DD9CFE5C6B7"/>
            </w:placeholder>
            <w:showingPlcHdr/>
          </w:sdtPr>
          <w:sdtEndPr/>
          <w:sdtContent>
            <w:tc>
              <w:tcPr>
                <w:tcW w:w="3903" w:type="pct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5FD41964" w14:textId="77777777" w:rsidR="00096C5A" w:rsidRPr="003256AA" w:rsidRDefault="00096C5A" w:rsidP="00096C5A">
                <w:pPr>
                  <w:spacing w:before="240"/>
                  <w:ind w:left="-105" w:firstLine="15"/>
                  <w:rPr>
                    <w:sz w:val="24"/>
                    <w:szCs w:val="24"/>
                  </w:rPr>
                </w:pPr>
                <w:r w:rsidRPr="003256AA">
                  <w:rPr>
                    <w:rStyle w:val="PlaceholderText"/>
                    <w:color w:val="FF000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096C5A" w:rsidRPr="003256AA" w14:paraId="0226D59A" w14:textId="77777777" w:rsidTr="00096C5A">
        <w:trPr>
          <w:trHeight w:val="517"/>
        </w:trPr>
        <w:tc>
          <w:tcPr>
            <w:tcW w:w="1097" w:type="pct"/>
            <w:vAlign w:val="bottom"/>
          </w:tcPr>
          <w:p w14:paraId="1263719D" w14:textId="77777777" w:rsidR="00096C5A" w:rsidRPr="003256AA" w:rsidRDefault="00096C5A" w:rsidP="00096C5A">
            <w:pPr>
              <w:spacing w:before="240"/>
              <w:ind w:left="-105" w:firstLine="15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934472307"/>
            <w:placeholder>
              <w:docPart w:val="2A263617BD4047D0BE1D6A6FDD631981"/>
            </w:placeholder>
            <w:showingPlcHdr/>
          </w:sdtPr>
          <w:sdtEndPr/>
          <w:sdtContent>
            <w:tc>
              <w:tcPr>
                <w:tcW w:w="3903" w:type="pct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0C0A4C89" w14:textId="77777777" w:rsidR="00096C5A" w:rsidRPr="003256AA" w:rsidRDefault="00096C5A" w:rsidP="00096C5A">
                <w:pPr>
                  <w:spacing w:before="240"/>
                  <w:ind w:left="-105" w:firstLine="15"/>
                  <w:rPr>
                    <w:sz w:val="24"/>
                    <w:szCs w:val="24"/>
                  </w:rPr>
                </w:pPr>
                <w:r w:rsidRPr="003256AA">
                  <w:rPr>
                    <w:rStyle w:val="PlaceholderText"/>
                    <w:color w:val="FF000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096C5A" w:rsidRPr="003256AA" w14:paraId="32DCBAD2" w14:textId="77777777" w:rsidTr="00096C5A">
        <w:trPr>
          <w:trHeight w:val="534"/>
        </w:trPr>
        <w:tc>
          <w:tcPr>
            <w:tcW w:w="1097" w:type="pct"/>
            <w:vAlign w:val="bottom"/>
          </w:tcPr>
          <w:p w14:paraId="26DD2068" w14:textId="77777777" w:rsidR="00096C5A" w:rsidRPr="003256AA" w:rsidRDefault="00096C5A" w:rsidP="00096C5A">
            <w:pPr>
              <w:spacing w:before="240"/>
              <w:ind w:left="-105" w:firstLine="15"/>
              <w:rPr>
                <w:sz w:val="24"/>
                <w:szCs w:val="24"/>
              </w:rPr>
            </w:pPr>
            <w:r w:rsidRPr="003256AA">
              <w:rPr>
                <w:sz w:val="24"/>
                <w:szCs w:val="24"/>
              </w:rPr>
              <w:t>Phone Number</w:t>
            </w:r>
          </w:p>
        </w:tc>
        <w:sdt>
          <w:sdtPr>
            <w:rPr>
              <w:sz w:val="24"/>
              <w:szCs w:val="24"/>
            </w:rPr>
            <w:id w:val="-42134265"/>
            <w:placeholder>
              <w:docPart w:val="A5453419C95741EEB88159619EAD2A18"/>
            </w:placeholder>
            <w:showingPlcHdr/>
          </w:sdtPr>
          <w:sdtEndPr/>
          <w:sdtContent>
            <w:tc>
              <w:tcPr>
                <w:tcW w:w="1524" w:type="pct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0C30F6C0" w14:textId="77777777" w:rsidR="00096C5A" w:rsidRPr="003256AA" w:rsidRDefault="00096C5A" w:rsidP="00096C5A">
                <w:pPr>
                  <w:spacing w:before="240"/>
                  <w:ind w:left="-105" w:firstLine="15"/>
                  <w:rPr>
                    <w:sz w:val="24"/>
                    <w:szCs w:val="24"/>
                  </w:rPr>
                </w:pPr>
                <w:r w:rsidRPr="003256AA">
                  <w:rPr>
                    <w:rStyle w:val="PlaceholderText"/>
                    <w:color w:val="FF0000"/>
                    <w:sz w:val="24"/>
                    <w:szCs w:val="24"/>
                  </w:rPr>
                  <w:t>Enter number</w:t>
                </w:r>
              </w:p>
            </w:tc>
          </w:sdtContent>
        </w:sdt>
        <w:tc>
          <w:tcPr>
            <w:tcW w:w="810" w:type="pct"/>
            <w:vAlign w:val="bottom"/>
          </w:tcPr>
          <w:p w14:paraId="4D76DA5F" w14:textId="77777777" w:rsidR="00096C5A" w:rsidRPr="003256AA" w:rsidRDefault="00096C5A" w:rsidP="00096C5A">
            <w:pPr>
              <w:ind w:left="-105" w:firstLine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1074967882"/>
                <w:placeholder>
                  <w:docPart w:val="542D477AF00C4C029AF54855E450BED0"/>
                </w:placeholder>
                <w:temporary/>
                <w:showingPlcHdr/>
                <w15:appearance w15:val="hidden"/>
              </w:sdtPr>
              <w:sdtEndPr/>
              <w:sdtContent>
                <w:r w:rsidRPr="003256AA">
                  <w:rPr>
                    <w:sz w:val="24"/>
                    <w:szCs w:val="24"/>
                  </w:rPr>
                  <w:t>Cell Phone</w:t>
                </w:r>
              </w:sdtContent>
            </w:sdt>
          </w:p>
        </w:tc>
        <w:tc>
          <w:tcPr>
            <w:tcW w:w="1569" w:type="pct"/>
            <w:tcBorders>
              <w:bottom w:val="single" w:sz="4" w:space="0" w:color="auto"/>
            </w:tcBorders>
            <w:vAlign w:val="bottom"/>
          </w:tcPr>
          <w:p w14:paraId="63A4584F" w14:textId="77777777" w:rsidR="00096C5A" w:rsidRPr="003256AA" w:rsidRDefault="00096C5A" w:rsidP="00096C5A">
            <w:pPr>
              <w:spacing w:before="240"/>
              <w:ind w:left="-105" w:firstLine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20266796"/>
                <w:placeholder>
                  <w:docPart w:val="BDAD208F5F0444B283F56A57C10F12FA"/>
                </w:placeholder>
                <w:showingPlcHdr/>
              </w:sdtPr>
              <w:sdtEndPr/>
              <w:sdtContent>
                <w:r w:rsidRPr="003256AA">
                  <w:rPr>
                    <w:rStyle w:val="PlaceholderText"/>
                    <w:color w:val="FF0000"/>
                    <w:sz w:val="24"/>
                    <w:szCs w:val="24"/>
                  </w:rPr>
                  <w:t>Enter number</w:t>
                </w:r>
              </w:sdtContent>
            </w:sdt>
          </w:p>
        </w:tc>
      </w:tr>
      <w:tr w:rsidR="00096C5A" w:rsidRPr="003256AA" w14:paraId="3EA2C7C5" w14:textId="77777777" w:rsidTr="00096C5A">
        <w:trPr>
          <w:trHeight w:val="835"/>
        </w:trPr>
        <w:tc>
          <w:tcPr>
            <w:tcW w:w="1097" w:type="pct"/>
            <w:vAlign w:val="bottom"/>
          </w:tcPr>
          <w:p w14:paraId="58F7E83F" w14:textId="77777777" w:rsidR="00096C5A" w:rsidRPr="003256AA" w:rsidRDefault="00096C5A" w:rsidP="00096C5A">
            <w:pPr>
              <w:spacing w:before="240"/>
              <w:ind w:left="-105" w:firstLine="15"/>
              <w:rPr>
                <w:sz w:val="24"/>
                <w:szCs w:val="24"/>
              </w:rPr>
            </w:pPr>
            <w:r w:rsidRPr="003256AA">
              <w:rPr>
                <w:sz w:val="24"/>
                <w:szCs w:val="24"/>
              </w:rPr>
              <w:t>Website</w:t>
            </w:r>
            <w:r>
              <w:rPr>
                <w:sz w:val="24"/>
                <w:szCs w:val="24"/>
              </w:rPr>
              <w:t xml:space="preserve"> and</w:t>
            </w:r>
            <w:r>
              <w:rPr>
                <w:sz w:val="24"/>
                <w:szCs w:val="24"/>
              </w:rPr>
              <w:br/>
            </w:r>
            <w:r w:rsidRPr="003256AA">
              <w:rPr>
                <w:sz w:val="24"/>
                <w:szCs w:val="24"/>
              </w:rPr>
              <w:t xml:space="preserve">social media </w:t>
            </w:r>
          </w:p>
        </w:tc>
        <w:sdt>
          <w:sdtPr>
            <w:rPr>
              <w:sz w:val="24"/>
              <w:szCs w:val="24"/>
            </w:rPr>
            <w:id w:val="-578061876"/>
            <w:placeholder>
              <w:docPart w:val="D6D171FE3ED0409694EB5BA891CA5194"/>
            </w:placeholder>
            <w:showingPlcHdr/>
          </w:sdtPr>
          <w:sdtEndPr/>
          <w:sdtContent>
            <w:tc>
              <w:tcPr>
                <w:tcW w:w="3903" w:type="pct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3995B08C" w14:textId="77777777" w:rsidR="00096C5A" w:rsidRPr="003256AA" w:rsidRDefault="00096C5A" w:rsidP="00096C5A">
                <w:pPr>
                  <w:spacing w:before="240"/>
                  <w:ind w:left="-105" w:firstLine="15"/>
                  <w:rPr>
                    <w:sz w:val="24"/>
                    <w:szCs w:val="24"/>
                  </w:rPr>
                </w:pPr>
                <w:r w:rsidRPr="003256AA">
                  <w:rPr>
                    <w:rStyle w:val="PlaceholderText"/>
                    <w:color w:val="FF000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096C5A" w:rsidRPr="003256AA" w14:paraId="43C8C369" w14:textId="77777777" w:rsidTr="00096C5A">
        <w:trPr>
          <w:trHeight w:val="534"/>
        </w:trPr>
        <w:tc>
          <w:tcPr>
            <w:tcW w:w="1947" w:type="pct"/>
            <w:gridSpan w:val="2"/>
            <w:vAlign w:val="bottom"/>
          </w:tcPr>
          <w:p w14:paraId="05D6B367" w14:textId="77777777" w:rsidR="00096C5A" w:rsidRPr="003256AA" w:rsidRDefault="00096C5A" w:rsidP="00096C5A">
            <w:pPr>
              <w:spacing w:before="240"/>
              <w:ind w:left="-26" w:hanging="83"/>
              <w:rPr>
                <w:sz w:val="24"/>
                <w:szCs w:val="24"/>
              </w:rPr>
            </w:pPr>
            <w:r w:rsidRPr="003256AA">
              <w:rPr>
                <w:sz w:val="24"/>
                <w:szCs w:val="24"/>
              </w:rPr>
              <w:t>Product Information (what you sell)</w:t>
            </w:r>
          </w:p>
        </w:tc>
        <w:sdt>
          <w:sdtPr>
            <w:rPr>
              <w:sz w:val="24"/>
              <w:szCs w:val="24"/>
            </w:rPr>
            <w:id w:val="1070929475"/>
            <w:placeholder>
              <w:docPart w:val="8EFCF7FB6D2F430BB68B75D836A1719C"/>
            </w:placeholder>
            <w:showingPlcHdr/>
          </w:sdtPr>
          <w:sdtEndPr/>
          <w:sdtContent>
            <w:tc>
              <w:tcPr>
                <w:tcW w:w="3053" w:type="pct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18AD19F0" w14:textId="77777777" w:rsidR="00096C5A" w:rsidRPr="003256AA" w:rsidRDefault="00096C5A" w:rsidP="00096C5A">
                <w:pPr>
                  <w:spacing w:before="240"/>
                  <w:ind w:left="-105" w:firstLine="15"/>
                  <w:rPr>
                    <w:sz w:val="24"/>
                    <w:szCs w:val="24"/>
                  </w:rPr>
                </w:pPr>
                <w:r w:rsidRPr="003256AA">
                  <w:rPr>
                    <w:rStyle w:val="PlaceholderText"/>
                    <w:color w:val="FF000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096C5A" w:rsidRPr="00C9238F" w14:paraId="1E4C18D0" w14:textId="77777777" w:rsidTr="00096C5A">
        <w:trPr>
          <w:trHeight w:val="581"/>
        </w:trPr>
        <w:tc>
          <w:tcPr>
            <w:tcW w:w="5000" w:type="pct"/>
            <w:gridSpan w:val="5"/>
            <w:vAlign w:val="bottom"/>
          </w:tcPr>
          <w:p w14:paraId="07FD67F8" w14:textId="77777777" w:rsidR="00096C5A" w:rsidRDefault="00096C5A" w:rsidP="00096C5A">
            <w:pPr>
              <w:rPr>
                <w:b/>
                <w:bCs/>
              </w:rPr>
            </w:pPr>
          </w:p>
          <w:p w14:paraId="1F8A39E3" w14:textId="77777777" w:rsidR="00096C5A" w:rsidRDefault="00096C5A" w:rsidP="00096C5A">
            <w:pPr>
              <w:ind w:left="-19" w:hanging="97"/>
              <w:rPr>
                <w:i/>
                <w:iCs/>
              </w:rPr>
            </w:pPr>
            <w:r w:rsidRPr="00F62C41">
              <w:rPr>
                <w:b/>
                <w:bCs/>
              </w:rPr>
              <w:t>VENDOR REGISTRATION</w:t>
            </w:r>
            <w:r>
              <w:t xml:space="preserve">       </w:t>
            </w:r>
            <w:r w:rsidRPr="00E9575C">
              <w:rPr>
                <w:i/>
                <w:iCs/>
              </w:rPr>
              <w:t>Check all that apply</w:t>
            </w:r>
          </w:p>
          <w:p w14:paraId="14DB7410" w14:textId="77777777" w:rsidR="00096C5A" w:rsidRPr="00F360F7" w:rsidRDefault="00096C5A" w:rsidP="00096C5A">
            <w:pPr>
              <w:ind w:left="-19" w:hanging="97"/>
              <w:rPr>
                <w:i/>
                <w:iCs/>
                <w:color w:val="FF0000"/>
                <w:sz w:val="16"/>
                <w:szCs w:val="16"/>
              </w:rPr>
            </w:pPr>
            <w:r w:rsidRPr="001F16A0">
              <w:rPr>
                <w:i/>
                <w:iCs/>
                <w:color w:val="FF0000"/>
              </w:rPr>
              <w:t>The early</w:t>
            </w:r>
            <w:r>
              <w:rPr>
                <w:i/>
                <w:iCs/>
                <w:color w:val="FF0000"/>
              </w:rPr>
              <w:t xml:space="preserve"> bird</w:t>
            </w:r>
            <w:r w:rsidRPr="001F16A0">
              <w:rPr>
                <w:i/>
                <w:iCs/>
                <w:color w:val="FF0000"/>
              </w:rPr>
              <w:t xml:space="preserve"> registration cut-off date is July 1, 202</w:t>
            </w:r>
            <w:r>
              <w:rPr>
                <w:i/>
                <w:iCs/>
                <w:color w:val="FF0000"/>
              </w:rPr>
              <w:t>6</w:t>
            </w:r>
            <w:r>
              <w:rPr>
                <w:i/>
                <w:iCs/>
                <w:color w:val="FF0000"/>
              </w:rPr>
              <w:br/>
            </w:r>
          </w:p>
          <w:tbl>
            <w:tblPr>
              <w:tblStyle w:val="TableGrid"/>
              <w:tblW w:w="100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E0E8" w:themeFill="accent3" w:themeFillTint="33"/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3"/>
              <w:gridCol w:w="4077"/>
              <w:gridCol w:w="741"/>
              <w:gridCol w:w="592"/>
              <w:gridCol w:w="4077"/>
            </w:tblGrid>
            <w:tr w:rsidR="00096C5A" w14:paraId="4FD646EE" w14:textId="77777777" w:rsidTr="00276314">
              <w:trPr>
                <w:trHeight w:val="598"/>
              </w:trPr>
              <w:tc>
                <w:tcPr>
                  <w:tcW w:w="587" w:type="dxa"/>
                  <w:shd w:val="clear" w:color="auto" w:fill="F2E0E8" w:themeFill="accent3" w:themeFillTint="33"/>
                </w:tcPr>
                <w:sdt>
                  <w:sdtPr>
                    <w:rPr>
                      <w:rFonts w:cstheme="minorHAnsi"/>
                      <w:sz w:val="24"/>
                      <w:szCs w:val="24"/>
                    </w:rPr>
                    <w:id w:val="20891925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2003EF0" w14:textId="77777777" w:rsidR="00096C5A" w:rsidRPr="00555C84" w:rsidRDefault="00096C5A" w:rsidP="00633E97">
                      <w:pPr>
                        <w:framePr w:hSpace="180" w:wrap="around" w:vAnchor="text" w:hAnchor="margin" w:y="100"/>
                        <w:ind w:left="-19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4"/>
                          <w:szCs w:val="24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4038" w:type="dxa"/>
                  <w:shd w:val="clear" w:color="auto" w:fill="F2E0E8" w:themeFill="accent3" w:themeFillTint="33"/>
                </w:tcPr>
                <w:p w14:paraId="1E7B4EB6" w14:textId="77777777" w:rsidR="00096C5A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 w:rsidRPr="00555C84">
                    <w:rPr>
                      <w:rFonts w:cstheme="minorHAnsi"/>
                      <w:sz w:val="24"/>
                      <w:szCs w:val="24"/>
                    </w:rPr>
                    <w:t xml:space="preserve">ART VENDOR             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555C84">
                    <w:rPr>
                      <w:rFonts w:cstheme="minorHAnsi"/>
                      <w:sz w:val="24"/>
                      <w:szCs w:val="24"/>
                    </w:rPr>
                    <w:t>Fee $ 1</w:t>
                  </w:r>
                  <w:r>
                    <w:rPr>
                      <w:rFonts w:cstheme="minorHAnsi"/>
                      <w:sz w:val="24"/>
                      <w:szCs w:val="24"/>
                    </w:rPr>
                    <w:t>50.00</w:t>
                  </w:r>
                </w:p>
                <w:p w14:paraId="7B876791" w14:textId="77777777" w:rsidR="00096C5A" w:rsidRPr="00555C84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 w:rsidRPr="003755F3">
                    <w:rPr>
                      <w:rFonts w:cstheme="minorHAnsi"/>
                      <w:color w:val="FF0000"/>
                      <w:sz w:val="24"/>
                      <w:szCs w:val="24"/>
                    </w:rPr>
                    <w:t>Early registration       Fee $ 100.00</w:t>
                  </w:r>
                </w:p>
              </w:tc>
              <w:tc>
                <w:tcPr>
                  <w:tcW w:w="734" w:type="dxa"/>
                  <w:shd w:val="clear" w:color="auto" w:fill="F2E0E8" w:themeFill="accent3" w:themeFillTint="33"/>
                </w:tcPr>
                <w:p w14:paraId="149D2282" w14:textId="77777777" w:rsidR="00096C5A" w:rsidRPr="00555C84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86" w:type="dxa"/>
                  <w:shd w:val="clear" w:color="auto" w:fill="F2E0E8" w:themeFill="accent3" w:themeFillTint="33"/>
                </w:tcPr>
                <w:sdt>
                  <w:sdtPr>
                    <w:rPr>
                      <w:rFonts w:cstheme="minorHAnsi"/>
                      <w:sz w:val="24"/>
                      <w:szCs w:val="24"/>
                    </w:rPr>
                    <w:id w:val="19400197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B41A061" w14:textId="77777777" w:rsidR="00096C5A" w:rsidRPr="00555C84" w:rsidRDefault="00096C5A" w:rsidP="00633E97">
                      <w:pPr>
                        <w:framePr w:hSpace="180" w:wrap="around" w:vAnchor="text" w:hAnchor="margin" w:y="100"/>
                        <w:ind w:left="-19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4"/>
                          <w:szCs w:val="24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4038" w:type="dxa"/>
                  <w:shd w:val="clear" w:color="auto" w:fill="F2E0E8" w:themeFill="accent3" w:themeFillTint="33"/>
                </w:tcPr>
                <w:p w14:paraId="4FB28A32" w14:textId="77777777" w:rsidR="00096C5A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 w:rsidRPr="00555C84">
                    <w:rPr>
                      <w:rFonts w:cstheme="minorHAnsi"/>
                      <w:sz w:val="24"/>
                      <w:szCs w:val="24"/>
                    </w:rPr>
                    <w:t xml:space="preserve">FOOD COURT VENDOR     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555C84">
                    <w:rPr>
                      <w:rFonts w:cstheme="minorHAnsi"/>
                      <w:sz w:val="24"/>
                      <w:szCs w:val="24"/>
                    </w:rPr>
                    <w:t>Fee $1</w:t>
                  </w:r>
                  <w:r>
                    <w:rPr>
                      <w:rFonts w:cstheme="minorHAnsi"/>
                      <w:sz w:val="24"/>
                      <w:szCs w:val="24"/>
                    </w:rPr>
                    <w:t>2</w:t>
                  </w:r>
                  <w:r w:rsidRPr="00555C84">
                    <w:rPr>
                      <w:rFonts w:cstheme="minorHAnsi"/>
                      <w:sz w:val="24"/>
                      <w:szCs w:val="24"/>
                    </w:rPr>
                    <w:t>0.00</w:t>
                  </w:r>
                </w:p>
                <w:p w14:paraId="0F6C7BCE" w14:textId="77777777" w:rsidR="00096C5A" w:rsidRPr="00555C84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 w:rsidRPr="003755F3">
                    <w:rPr>
                      <w:rFonts w:cstheme="minorHAnsi"/>
                      <w:color w:val="FF0000"/>
                      <w:sz w:val="24"/>
                      <w:szCs w:val="24"/>
                    </w:rPr>
                    <w:t>Early registration                Fee</w:t>
                  </w:r>
                  <w:r>
                    <w:rPr>
                      <w:rFonts w:cstheme="minorHAnsi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3755F3">
                    <w:rPr>
                      <w:rFonts w:cstheme="minorHAnsi"/>
                      <w:color w:val="FF0000"/>
                      <w:sz w:val="24"/>
                      <w:szCs w:val="24"/>
                    </w:rPr>
                    <w:t>$80.00</w:t>
                  </w:r>
                </w:p>
              </w:tc>
            </w:tr>
            <w:tr w:rsidR="00096C5A" w14:paraId="674F7A6F" w14:textId="77777777" w:rsidTr="00276314">
              <w:trPr>
                <w:trHeight w:val="598"/>
              </w:trPr>
              <w:tc>
                <w:tcPr>
                  <w:tcW w:w="587" w:type="dxa"/>
                  <w:shd w:val="clear" w:color="auto" w:fill="F2E0E8" w:themeFill="accent3" w:themeFillTint="33"/>
                </w:tcPr>
                <w:sdt>
                  <w:sdtPr>
                    <w:rPr>
                      <w:rFonts w:cstheme="minorHAnsi"/>
                      <w:sz w:val="24"/>
                      <w:szCs w:val="24"/>
                    </w:rPr>
                    <w:id w:val="-1772681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A6C0208" w14:textId="77777777" w:rsidR="00096C5A" w:rsidRPr="00555C84" w:rsidRDefault="00096C5A" w:rsidP="00633E97">
                      <w:pPr>
                        <w:framePr w:hSpace="180" w:wrap="around" w:vAnchor="text" w:hAnchor="margin" w:y="100"/>
                        <w:ind w:left="-19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4"/>
                          <w:szCs w:val="24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4038" w:type="dxa"/>
                  <w:shd w:val="clear" w:color="auto" w:fill="F2E0E8" w:themeFill="accent3" w:themeFillTint="33"/>
                </w:tcPr>
                <w:p w14:paraId="4C96EA7C" w14:textId="77777777" w:rsidR="00096C5A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 w:rsidRPr="00555C84">
                    <w:rPr>
                      <w:rFonts w:cstheme="minorHAnsi"/>
                      <w:sz w:val="24"/>
                      <w:szCs w:val="24"/>
                    </w:rPr>
                    <w:t xml:space="preserve">GARLIC VENDOR        Fee $ </w:t>
                  </w:r>
                  <w:r>
                    <w:rPr>
                      <w:rFonts w:cstheme="minorHAnsi"/>
                      <w:sz w:val="24"/>
                      <w:szCs w:val="24"/>
                    </w:rPr>
                    <w:t>75</w:t>
                  </w:r>
                  <w:r w:rsidRPr="00555C84">
                    <w:rPr>
                      <w:rFonts w:cstheme="minorHAnsi"/>
                      <w:sz w:val="24"/>
                      <w:szCs w:val="24"/>
                    </w:rPr>
                    <w:t>.00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  <w:p w14:paraId="54AE815F" w14:textId="77777777" w:rsidR="00096C5A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(</w:t>
                  </w:r>
                  <w:proofErr w:type="gramStart"/>
                  <w:r>
                    <w:rPr>
                      <w:rFonts w:cstheme="minorHAnsi"/>
                      <w:sz w:val="24"/>
                      <w:szCs w:val="24"/>
                    </w:rPr>
                    <w:t>must</w:t>
                  </w:r>
                  <w:proofErr w:type="gramEnd"/>
                  <w:r>
                    <w:rPr>
                      <w:rFonts w:cstheme="minorHAnsi"/>
                      <w:sz w:val="24"/>
                      <w:szCs w:val="24"/>
                    </w:rPr>
                    <w:t xml:space="preserve"> have garlic/ginger/produce </w:t>
                  </w:r>
                </w:p>
                <w:p w14:paraId="45A5E9AF" w14:textId="77777777" w:rsidR="00096C5A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for sale - </w:t>
                  </w:r>
                  <w:proofErr w:type="gramStart"/>
                  <w:r>
                    <w:rPr>
                      <w:rFonts w:cstheme="minorHAnsi"/>
                      <w:sz w:val="24"/>
                      <w:szCs w:val="24"/>
                    </w:rPr>
                    <w:t>Non-art</w:t>
                  </w:r>
                  <w:proofErr w:type="gramEnd"/>
                  <w:r>
                    <w:rPr>
                      <w:rFonts w:cstheme="minorHAnsi"/>
                      <w:sz w:val="24"/>
                      <w:szCs w:val="24"/>
                    </w:rPr>
                    <w:t xml:space="preserve"> vendor) </w:t>
                  </w:r>
                </w:p>
                <w:p w14:paraId="0902C60E" w14:textId="77777777" w:rsidR="00096C5A" w:rsidRPr="00555C84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 w:rsidRPr="003755F3">
                    <w:rPr>
                      <w:rFonts w:cstheme="minorHAnsi"/>
                      <w:color w:val="FF0000"/>
                      <w:sz w:val="24"/>
                      <w:szCs w:val="24"/>
                    </w:rPr>
                    <w:t>Early registration       Fee $ 50.00</w:t>
                  </w:r>
                </w:p>
              </w:tc>
              <w:tc>
                <w:tcPr>
                  <w:tcW w:w="734" w:type="dxa"/>
                  <w:shd w:val="clear" w:color="auto" w:fill="F2E0E8" w:themeFill="accent3" w:themeFillTint="33"/>
                </w:tcPr>
                <w:p w14:paraId="4A74B4A4" w14:textId="77777777" w:rsidR="00096C5A" w:rsidRPr="00555C84" w:rsidRDefault="00096C5A" w:rsidP="00633E97">
                  <w:pPr>
                    <w:framePr w:hSpace="180" w:wrap="around" w:vAnchor="text" w:hAnchor="margin" w:y="100"/>
                    <w:ind w:left="-19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86" w:type="dxa"/>
                  <w:shd w:val="clear" w:color="auto" w:fill="F2E0E8" w:themeFill="accent3" w:themeFillTint="33"/>
                </w:tcPr>
                <w:p w14:paraId="7A42E233" w14:textId="77777777" w:rsidR="00096C5A" w:rsidRPr="00555C84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4038" w:type="dxa"/>
                  <w:shd w:val="clear" w:color="auto" w:fill="F2E0E8" w:themeFill="accent3" w:themeFillTint="33"/>
                </w:tcPr>
                <w:sdt>
                  <w:sdtPr>
                    <w:rPr>
                      <w:rFonts w:cstheme="minorHAnsi"/>
                      <w:sz w:val="24"/>
                      <w:szCs w:val="24"/>
                    </w:rPr>
                    <w:id w:val="138551703"/>
                    <w:placeholder>
                      <w:docPart w:val="5501B0F774434E2CA9F57FA48EB7DAD1"/>
                    </w:placeholder>
                  </w:sdtPr>
                  <w:sdtEndPr/>
                  <w:sdtContent>
                    <w:sdt>
                      <w:sdtPr>
                        <w:rPr>
                          <w:rFonts w:cstheme="minorHAnsi"/>
                          <w:sz w:val="24"/>
                          <w:szCs w:val="24"/>
                        </w:rPr>
                        <w:id w:val="630057730"/>
                        <w:placeholder>
                          <w:docPart w:val="8C2B2B8237E04C488C5377E9555CE425"/>
                        </w:placeholder>
                      </w:sdtPr>
                      <w:sdtEndPr/>
                      <w:sdtContent>
                        <w:p w14:paraId="72ECAA92" w14:textId="77777777" w:rsidR="00096C5A" w:rsidRDefault="006B2E43" w:rsidP="00633E97">
                          <w:pPr>
                            <w:framePr w:hSpace="180" w:wrap="around" w:vAnchor="text" w:hAnchor="margin" w:y="100"/>
                            <w:ind w:left="-19"/>
                            <w:rPr>
                              <w:rFonts w:cstheme="minorHAnsi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d w:val="214724236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96C5A">
                                <w:rPr>
                                  <w:rFonts w:ascii="MS Gothic" w:eastAsia="MS Gothic" w:hAnsi="MS Gothic" w:cstheme="minorHAnsi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096C5A">
                            <w:rPr>
                              <w:rFonts w:cstheme="minorHAnsi"/>
                              <w:sz w:val="24"/>
                              <w:szCs w:val="24"/>
                            </w:rPr>
                            <w:t xml:space="preserve">     We will have our own generator</w:t>
                          </w:r>
                        </w:p>
                      </w:sdtContent>
                    </w:sdt>
                    <w:p w14:paraId="7C58A08A" w14:textId="77777777" w:rsidR="00096C5A" w:rsidRDefault="006B2E43" w:rsidP="00633E97">
                      <w:pPr>
                        <w:framePr w:hSpace="180" w:wrap="around" w:vAnchor="text" w:hAnchor="margin" w:y="100"/>
                        <w:ind w:left="-19"/>
                        <w:rPr>
                          <w:rFonts w:cstheme="minorHAnsi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cstheme="minorHAnsi"/>
                            <w:sz w:val="24"/>
                            <w:szCs w:val="24"/>
                          </w:rPr>
                          <w:id w:val="-40814988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96C5A">
                            <w:rPr>
                              <w:rFonts w:ascii="MS Gothic" w:eastAsia="MS Gothic" w:hAnsi="MS Gothic" w:cstheme="minorHAnsi" w:hint="eastAsia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096C5A">
                        <w:rPr>
                          <w:rFonts w:cstheme="minorHAnsi"/>
                          <w:sz w:val="24"/>
                          <w:szCs w:val="24"/>
                        </w:rPr>
                        <w:t xml:space="preserve">     NS Agriculture/food registered</w:t>
                      </w:r>
                    </w:p>
                    <w:p w14:paraId="6F13D7EC" w14:textId="77777777" w:rsidR="00096C5A" w:rsidRPr="00555C84" w:rsidRDefault="00096C5A" w:rsidP="00633E97">
                      <w:pPr>
                        <w:framePr w:hSpace="180" w:wrap="around" w:vAnchor="text" w:hAnchor="margin" w:y="100"/>
                        <w:ind w:left="-19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          Permit Number:    </w:t>
                      </w:r>
                      <w:sdt>
                        <w:sdtPr>
                          <w:id w:val="1184709129"/>
                          <w:placeholder>
                            <w:docPart w:val="111D6E1FE67941C1998A1ECF92EBB163"/>
                          </w:placeholder>
                        </w:sdtPr>
                        <w:sdtEndPr/>
                        <w:sdtContent>
                          <w:r w:rsidRPr="00A43E61">
                            <w:rPr>
                              <w:color w:val="EE0000"/>
                              <w:sz w:val="24"/>
                              <w:szCs w:val="24"/>
                            </w:rPr>
                            <w:t>Enter number</w:t>
                          </w:r>
                          <w:r>
                            <w:rPr>
                              <w:color w:val="EE0000"/>
                              <w:sz w:val="24"/>
                              <w:szCs w:val="24"/>
                            </w:rPr>
                            <w:t xml:space="preserve"> </w:t>
                          </w:r>
                        </w:sdtContent>
                      </w:sdt>
                    </w:p>
                  </w:sdtContent>
                </w:sdt>
              </w:tc>
            </w:tr>
            <w:tr w:rsidR="00096C5A" w14:paraId="01BD417B" w14:textId="77777777" w:rsidTr="00276314">
              <w:trPr>
                <w:trHeight w:val="598"/>
              </w:trPr>
              <w:tc>
                <w:tcPr>
                  <w:tcW w:w="587" w:type="dxa"/>
                  <w:shd w:val="clear" w:color="auto" w:fill="F2E0E8" w:themeFill="accent3" w:themeFillTint="33"/>
                </w:tcPr>
                <w:p w14:paraId="6F18DE58" w14:textId="77777777" w:rsidR="00096C5A" w:rsidRPr="00555C84" w:rsidRDefault="006B2E43" w:rsidP="00633E97">
                  <w:pPr>
                    <w:framePr w:hSpace="180" w:wrap="around" w:vAnchor="text" w:hAnchor="margin" w:y="100"/>
                    <w:ind w:left="-19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Fonts w:cstheme="minorHAnsi"/>
                        <w:sz w:val="24"/>
                        <w:szCs w:val="24"/>
                      </w:rPr>
                      <w:id w:val="-11011065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6C5A">
                        <w:rPr>
                          <w:rFonts w:ascii="MS Gothic" w:eastAsia="MS Gothic" w:hAnsi="MS Gothic" w:cstheme="minorHAnsi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2816D6FF" w14:textId="77777777" w:rsidR="00096C5A" w:rsidRPr="00555C84" w:rsidRDefault="00096C5A" w:rsidP="00633E97">
                  <w:pPr>
                    <w:framePr w:hSpace="180" w:wrap="around" w:vAnchor="text" w:hAnchor="margin" w:y="100"/>
                    <w:ind w:left="-19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4038" w:type="dxa"/>
                  <w:shd w:val="clear" w:color="auto" w:fill="F2E0E8" w:themeFill="accent3" w:themeFillTint="33"/>
                </w:tcPr>
                <w:p w14:paraId="0F42C663" w14:textId="77777777" w:rsidR="00096C5A" w:rsidRPr="00735B04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lang w:val="en-CA"/>
                    </w:rPr>
                  </w:pPr>
                  <w:r w:rsidRPr="00555C84">
                    <w:rPr>
                      <w:rFonts w:cstheme="minorHAnsi"/>
                      <w:sz w:val="24"/>
                      <w:szCs w:val="24"/>
                    </w:rPr>
                    <w:t xml:space="preserve">TENT RENTAL     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       </w:t>
                  </w:r>
                  <w:r w:rsidRPr="00555C84">
                    <w:rPr>
                      <w:rFonts w:cstheme="minorHAnsi"/>
                      <w:sz w:val="24"/>
                      <w:szCs w:val="24"/>
                    </w:rPr>
                    <w:t xml:space="preserve">Fee $100.00 </w:t>
                  </w:r>
                  <w:r>
                    <w:rPr>
                      <w:rFonts w:cstheme="minorHAnsi"/>
                      <w:sz w:val="24"/>
                      <w:szCs w:val="24"/>
                    </w:rPr>
                    <w:br/>
                  </w:r>
                  <w:r w:rsidRPr="004A5ABE">
                    <w:rPr>
                      <w:rFonts w:cstheme="minorHAnsi"/>
                      <w:b/>
                      <w:bCs/>
                      <w:i/>
                      <w:iCs/>
                      <w:color w:val="7030A0"/>
                      <w:sz w:val="20"/>
                      <w:szCs w:val="20"/>
                      <w:lang w:val="en-CA"/>
                    </w:rPr>
                    <w:t xml:space="preserve">Please note that all tents MUST be </w:t>
                  </w:r>
                  <w:r>
                    <w:rPr>
                      <w:rFonts w:cstheme="minorHAnsi"/>
                      <w:b/>
                      <w:bCs/>
                      <w:i/>
                      <w:iCs/>
                      <w:color w:val="7030A0"/>
                      <w:sz w:val="20"/>
                      <w:szCs w:val="20"/>
                      <w:lang w:val="en-CA"/>
                    </w:rPr>
                    <w:t>fire-rated</w:t>
                  </w:r>
                </w:p>
              </w:tc>
              <w:tc>
                <w:tcPr>
                  <w:tcW w:w="734" w:type="dxa"/>
                  <w:shd w:val="clear" w:color="auto" w:fill="F2E0E8" w:themeFill="accent3" w:themeFillTint="33"/>
                </w:tcPr>
                <w:p w14:paraId="0FC17DF6" w14:textId="77777777" w:rsidR="00096C5A" w:rsidRPr="00555C84" w:rsidRDefault="00096C5A" w:rsidP="00633E97">
                  <w:pPr>
                    <w:framePr w:hSpace="180" w:wrap="around" w:vAnchor="text" w:hAnchor="margin" w:y="100"/>
                    <w:spacing w:before="12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86" w:type="dxa"/>
                  <w:shd w:val="clear" w:color="auto" w:fill="F2E0E8" w:themeFill="accent3" w:themeFillTint="33"/>
                </w:tcPr>
                <w:sdt>
                  <w:sdtPr>
                    <w:rPr>
                      <w:rFonts w:cstheme="minorHAnsi"/>
                      <w:sz w:val="24"/>
                      <w:szCs w:val="24"/>
                    </w:rPr>
                    <w:id w:val="16529541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D0A107A" w14:textId="77777777" w:rsidR="00096C5A" w:rsidRPr="00555C84" w:rsidRDefault="00096C5A" w:rsidP="00633E97">
                      <w:pPr>
                        <w:framePr w:hSpace="180" w:wrap="around" w:vAnchor="text" w:hAnchor="margin" w:y="100"/>
                        <w:ind w:left="-19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4"/>
                          <w:szCs w:val="24"/>
                        </w:rPr>
                        <w:t>☐</w:t>
                      </w:r>
                    </w:p>
                  </w:sdtContent>
                </w:sdt>
                <w:p w14:paraId="5626BE15" w14:textId="77777777" w:rsidR="00096C5A" w:rsidRPr="00555C84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4038" w:type="dxa"/>
                  <w:shd w:val="clear" w:color="auto" w:fill="F2E0E8" w:themeFill="accent3" w:themeFillTint="33"/>
                </w:tcPr>
                <w:p w14:paraId="27571A73" w14:textId="77777777" w:rsidR="00096C5A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 w:rsidRPr="00555C84">
                    <w:rPr>
                      <w:rFonts w:cstheme="minorHAnsi"/>
                      <w:sz w:val="24"/>
                      <w:szCs w:val="24"/>
                    </w:rPr>
                    <w:t>Wine/Ale/Spirit Vendor    Fee $</w:t>
                  </w:r>
                  <w:r>
                    <w:rPr>
                      <w:rFonts w:cstheme="minorHAnsi"/>
                      <w:sz w:val="24"/>
                      <w:szCs w:val="24"/>
                    </w:rPr>
                    <w:t>100.00</w:t>
                  </w:r>
                </w:p>
                <w:p w14:paraId="539E7A0E" w14:textId="77777777" w:rsidR="00096C5A" w:rsidRPr="00555C84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 w:rsidRPr="003755F3">
                    <w:rPr>
                      <w:rFonts w:cstheme="minorHAnsi"/>
                      <w:color w:val="FF0000"/>
                      <w:sz w:val="24"/>
                      <w:szCs w:val="24"/>
                    </w:rPr>
                    <w:t>Early registration                Fee $75.00</w:t>
                  </w:r>
                </w:p>
              </w:tc>
            </w:tr>
            <w:tr w:rsidR="00096C5A" w14:paraId="23A971AD" w14:textId="77777777" w:rsidTr="00276314">
              <w:trPr>
                <w:trHeight w:val="598"/>
              </w:trPr>
              <w:tc>
                <w:tcPr>
                  <w:tcW w:w="587" w:type="dxa"/>
                  <w:shd w:val="clear" w:color="auto" w:fill="F2E0E8" w:themeFill="accent3" w:themeFillTint="33"/>
                </w:tcPr>
                <w:p w14:paraId="5485CFB8" w14:textId="77777777" w:rsidR="00096C5A" w:rsidRPr="00555C84" w:rsidRDefault="006B2E43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Fonts w:cstheme="minorHAnsi"/>
                        <w:sz w:val="24"/>
                        <w:szCs w:val="24"/>
                      </w:rPr>
                      <w:id w:val="-8826261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6C5A">
                        <w:rPr>
                          <w:rFonts w:ascii="MS Gothic" w:eastAsia="MS Gothic" w:hAnsi="MS Gothic" w:cstheme="minorHAnsi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2C7E9CFD" w14:textId="77777777" w:rsidR="00096C5A" w:rsidRPr="00555C84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4038" w:type="dxa"/>
                  <w:shd w:val="clear" w:color="auto" w:fill="F2E0E8" w:themeFill="accent3" w:themeFillTint="33"/>
                </w:tcPr>
                <w:p w14:paraId="105969E8" w14:textId="77777777" w:rsidR="00096C5A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 w:rsidRPr="00555C84">
                    <w:rPr>
                      <w:rFonts w:cstheme="minorHAnsi"/>
                      <w:sz w:val="24"/>
                      <w:szCs w:val="24"/>
                    </w:rPr>
                    <w:t xml:space="preserve">FOOD 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TRUCK </w:t>
                  </w:r>
                  <w:r w:rsidRPr="00555C84">
                    <w:rPr>
                      <w:rFonts w:cstheme="minorHAnsi"/>
                      <w:sz w:val="24"/>
                      <w:szCs w:val="24"/>
                    </w:rPr>
                    <w:t xml:space="preserve">VENDOR   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  </w:t>
                  </w:r>
                  <w:r w:rsidRPr="00555C84">
                    <w:rPr>
                      <w:rFonts w:cstheme="minorHAnsi"/>
                      <w:sz w:val="24"/>
                      <w:szCs w:val="24"/>
                    </w:rPr>
                    <w:t>Fee $1</w:t>
                  </w:r>
                  <w:r>
                    <w:rPr>
                      <w:rFonts w:cstheme="minorHAnsi"/>
                      <w:sz w:val="24"/>
                      <w:szCs w:val="24"/>
                    </w:rPr>
                    <w:t>5</w:t>
                  </w:r>
                  <w:r w:rsidRPr="00555C84">
                    <w:rPr>
                      <w:rFonts w:cstheme="minorHAnsi"/>
                      <w:sz w:val="24"/>
                      <w:szCs w:val="24"/>
                    </w:rPr>
                    <w:t>0.00</w:t>
                  </w:r>
                </w:p>
                <w:p w14:paraId="5140B482" w14:textId="77777777" w:rsidR="00096C5A" w:rsidRPr="003755F3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color w:val="FF0000"/>
                      <w:sz w:val="24"/>
                      <w:szCs w:val="24"/>
                    </w:rPr>
                  </w:pPr>
                  <w:r w:rsidRPr="003755F3">
                    <w:rPr>
                      <w:rFonts w:cstheme="minorHAnsi"/>
                      <w:color w:val="FF0000"/>
                      <w:sz w:val="24"/>
                      <w:szCs w:val="24"/>
                    </w:rPr>
                    <w:t>Early registration                Fee $100.00</w:t>
                  </w:r>
                </w:p>
                <w:sdt>
                  <w:sdtPr>
                    <w:rPr>
                      <w:rFonts w:cstheme="minorHAnsi"/>
                      <w:sz w:val="24"/>
                      <w:szCs w:val="24"/>
                    </w:rPr>
                    <w:id w:val="-1337380505"/>
                    <w:placeholder>
                      <w:docPart w:val="2A5D27DDED0B413284B92A2B32FC9B11"/>
                    </w:placeholder>
                  </w:sdtPr>
                  <w:sdtEndPr/>
                  <w:sdtContent>
                    <w:p w14:paraId="3A59C727" w14:textId="77777777" w:rsidR="00096C5A" w:rsidRDefault="006B2E43" w:rsidP="00633E97">
                      <w:pPr>
                        <w:framePr w:hSpace="180" w:wrap="around" w:vAnchor="text" w:hAnchor="margin" w:y="100"/>
                        <w:ind w:left="-19"/>
                        <w:rPr>
                          <w:rFonts w:cstheme="minorHAnsi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cstheme="minorHAnsi"/>
                            <w:sz w:val="24"/>
                            <w:szCs w:val="24"/>
                          </w:rPr>
                          <w:id w:val="-19393674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96C5A">
                            <w:rPr>
                              <w:rFonts w:ascii="MS Gothic" w:eastAsia="MS Gothic" w:hAnsi="MS Gothic" w:cstheme="minorHAnsi" w:hint="eastAsia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096C5A">
                        <w:rPr>
                          <w:rFonts w:cstheme="minorHAnsi"/>
                          <w:sz w:val="24"/>
                          <w:szCs w:val="24"/>
                        </w:rPr>
                        <w:t xml:space="preserve">     We will have our own generator</w:t>
                      </w:r>
                    </w:p>
                    <w:p w14:paraId="2139FA89" w14:textId="77777777" w:rsidR="00096C5A" w:rsidRDefault="00096C5A" w:rsidP="00633E97">
                      <w:pPr>
                        <w:framePr w:hSpace="180" w:wrap="around" w:vAnchor="text" w:hAnchor="margin" w:y="100"/>
                        <w:ind w:left="-19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Food truck length: </w:t>
                      </w:r>
                      <w:sdt>
                        <w:sdtPr>
                          <w:id w:val="-225841543"/>
                          <w:placeholder>
                            <w:docPart w:val="A351CB2BE0B740ABBCC7771106290234"/>
                          </w:placeholder>
                          <w:showingPlcHdr/>
                        </w:sdtPr>
                        <w:sdtEndPr/>
                        <w:sdtContent>
                          <w:r w:rsidRPr="00735B04">
                            <w:rPr>
                              <w:rStyle w:val="PlaceholderText"/>
                              <w:color w:val="FF0000"/>
                              <w:sz w:val="24"/>
                              <w:szCs w:val="24"/>
                              <w:u w:val="single"/>
                            </w:rPr>
                            <w:t>Enter length here.</w:t>
                          </w:r>
                        </w:sdtContent>
                      </w:sdt>
                    </w:p>
                  </w:sdtContent>
                </w:sdt>
                <w:p w14:paraId="484D2BAA" w14:textId="77777777" w:rsidR="00096C5A" w:rsidRPr="00555C84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 w:rsidRPr="00555C84">
                    <w:rPr>
                      <w:rFonts w:cstheme="minorHAnsi"/>
                      <w:sz w:val="24"/>
                      <w:szCs w:val="24"/>
                    </w:rPr>
                    <w:t xml:space="preserve">                     </w:t>
                  </w:r>
                </w:p>
              </w:tc>
              <w:tc>
                <w:tcPr>
                  <w:tcW w:w="734" w:type="dxa"/>
                  <w:shd w:val="clear" w:color="auto" w:fill="F2E0E8" w:themeFill="accent3" w:themeFillTint="33"/>
                </w:tcPr>
                <w:p w14:paraId="5391070D" w14:textId="77777777" w:rsidR="00096C5A" w:rsidRPr="00555C84" w:rsidRDefault="00096C5A" w:rsidP="00633E97">
                  <w:pPr>
                    <w:framePr w:hSpace="180" w:wrap="around" w:vAnchor="text" w:hAnchor="margin" w:y="100"/>
                    <w:spacing w:before="12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86" w:type="dxa"/>
                  <w:shd w:val="clear" w:color="auto" w:fill="F2E0E8" w:themeFill="accent3" w:themeFillTint="33"/>
                </w:tcPr>
                <w:sdt>
                  <w:sdtPr>
                    <w:rPr>
                      <w:rFonts w:cstheme="minorHAnsi"/>
                      <w:sz w:val="24"/>
                      <w:szCs w:val="24"/>
                    </w:rPr>
                    <w:id w:val="17668848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DC865F2" w14:textId="77777777" w:rsidR="00096C5A" w:rsidRDefault="00096C5A" w:rsidP="00633E97">
                      <w:pPr>
                        <w:framePr w:hSpace="180" w:wrap="around" w:vAnchor="text" w:hAnchor="margin" w:y="100"/>
                        <w:ind w:left="-19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4"/>
                          <w:szCs w:val="24"/>
                        </w:rPr>
                        <w:t>☐</w:t>
                      </w:r>
                    </w:p>
                  </w:sdtContent>
                </w:sdt>
                <w:p w14:paraId="0BFBE828" w14:textId="77777777" w:rsidR="00096C5A" w:rsidRPr="007925E3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18"/>
                      <w:szCs w:val="18"/>
                    </w:rPr>
                  </w:pPr>
                </w:p>
                <w:sdt>
                  <w:sdtPr>
                    <w:rPr>
                      <w:rFonts w:cstheme="minorHAnsi"/>
                      <w:sz w:val="24"/>
                      <w:szCs w:val="24"/>
                    </w:rPr>
                    <w:id w:val="6216550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A060818" w14:textId="77777777" w:rsidR="00096C5A" w:rsidRDefault="00096C5A" w:rsidP="00633E97">
                      <w:pPr>
                        <w:framePr w:hSpace="180" w:wrap="around" w:vAnchor="text" w:hAnchor="margin" w:y="100"/>
                        <w:ind w:left="-19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4"/>
                          <w:szCs w:val="24"/>
                        </w:rPr>
                        <w:t>☐</w:t>
                      </w:r>
                    </w:p>
                  </w:sdtContent>
                </w:sdt>
                <w:p w14:paraId="34715816" w14:textId="77777777" w:rsidR="00096C5A" w:rsidRPr="007925E3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16"/>
                      <w:szCs w:val="16"/>
                    </w:rPr>
                  </w:pPr>
                </w:p>
                <w:sdt>
                  <w:sdtPr>
                    <w:rPr>
                      <w:rFonts w:cstheme="minorHAnsi"/>
                      <w:sz w:val="24"/>
                      <w:szCs w:val="24"/>
                    </w:rPr>
                    <w:id w:val="-14590187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B4D15E3" w14:textId="77777777" w:rsidR="00096C5A" w:rsidRPr="00555C84" w:rsidRDefault="00096C5A" w:rsidP="00633E97">
                      <w:pPr>
                        <w:framePr w:hSpace="180" w:wrap="around" w:vAnchor="text" w:hAnchor="margin" w:y="100"/>
                        <w:ind w:left="-19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4"/>
                          <w:szCs w:val="24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4038" w:type="dxa"/>
                  <w:shd w:val="clear" w:color="auto" w:fill="F2E0E8" w:themeFill="accent3" w:themeFillTint="33"/>
                </w:tcPr>
                <w:p w14:paraId="574D93C2" w14:textId="77777777" w:rsidR="00096C5A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 w:rsidRPr="00555C84">
                    <w:rPr>
                      <w:rFonts w:cstheme="minorHAnsi"/>
                      <w:sz w:val="24"/>
                      <w:szCs w:val="24"/>
                    </w:rPr>
                    <w:t>I am a new vendor</w:t>
                  </w:r>
                </w:p>
                <w:p w14:paraId="562A61B3" w14:textId="77777777" w:rsidR="00096C5A" w:rsidRPr="00AB37F6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16"/>
                      <w:szCs w:val="16"/>
                    </w:rPr>
                  </w:pPr>
                </w:p>
                <w:p w14:paraId="32F30345" w14:textId="77777777" w:rsidR="00096C5A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I am a returning vendor</w:t>
                  </w:r>
                </w:p>
                <w:p w14:paraId="2FD12F7B" w14:textId="77777777" w:rsidR="00096C5A" w:rsidRPr="00AB37F6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16"/>
                      <w:szCs w:val="16"/>
                    </w:rPr>
                  </w:pPr>
                </w:p>
                <w:p w14:paraId="07174B1E" w14:textId="77777777" w:rsidR="00096C5A" w:rsidRPr="00555C84" w:rsidRDefault="00096C5A" w:rsidP="00633E97">
                  <w:pPr>
                    <w:framePr w:hSpace="180" w:wrap="around" w:vAnchor="text" w:hAnchor="margin" w:y="100"/>
                    <w:ind w:left="-19"/>
                    <w:rPr>
                      <w:rFonts w:cstheme="minorHAnsi"/>
                      <w:sz w:val="24"/>
                      <w:szCs w:val="24"/>
                    </w:rPr>
                  </w:pPr>
                  <w:r w:rsidRPr="00555C84">
                    <w:rPr>
                      <w:rFonts w:cstheme="minorHAnsi"/>
                      <w:sz w:val="24"/>
                      <w:szCs w:val="24"/>
                    </w:rPr>
                    <w:t>I would like to be a lecturer</w:t>
                  </w:r>
                </w:p>
              </w:tc>
            </w:tr>
          </w:tbl>
          <w:p w14:paraId="367AC108" w14:textId="77777777" w:rsidR="00096C5A" w:rsidRPr="00C9238F" w:rsidRDefault="00096C5A" w:rsidP="00096C5A">
            <w:pPr>
              <w:ind w:left="-19"/>
            </w:pPr>
          </w:p>
        </w:tc>
      </w:tr>
    </w:tbl>
    <w:p w14:paraId="169F81C2" w14:textId="77777777" w:rsidR="007B1FBD" w:rsidRPr="007B1FBD" w:rsidRDefault="007B1FBD" w:rsidP="00656FBF">
      <w:pPr>
        <w:spacing w:after="0" w:line="240" w:lineRule="auto"/>
        <w:ind w:left="90"/>
        <w:rPr>
          <w:b/>
          <w:bCs/>
          <w:sz w:val="18"/>
          <w:szCs w:val="18"/>
        </w:rPr>
      </w:pPr>
    </w:p>
    <w:p w14:paraId="255C13C3" w14:textId="1B10D6E9" w:rsidR="00034620" w:rsidRDefault="00126DC7" w:rsidP="00656FBF">
      <w:pPr>
        <w:spacing w:after="0" w:line="240" w:lineRule="auto"/>
        <w:ind w:left="9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 COMPLETE THE </w:t>
      </w:r>
      <w:r w:rsidR="00034620">
        <w:rPr>
          <w:b/>
          <w:bCs/>
          <w:sz w:val="24"/>
          <w:szCs w:val="24"/>
        </w:rPr>
        <w:t>REGISTRATION PROCESS:</w:t>
      </w:r>
    </w:p>
    <w:p w14:paraId="2F6A514D" w14:textId="77777777" w:rsidR="0016383B" w:rsidRPr="0016383B" w:rsidRDefault="0016383B" w:rsidP="00656FBF">
      <w:pPr>
        <w:spacing w:after="0" w:line="240" w:lineRule="auto"/>
        <w:ind w:left="90"/>
        <w:rPr>
          <w:b/>
          <w:bCs/>
          <w:sz w:val="16"/>
          <w:szCs w:val="16"/>
        </w:rPr>
      </w:pPr>
    </w:p>
    <w:p w14:paraId="6C867030" w14:textId="0B8B3E5C" w:rsidR="00034620" w:rsidRPr="00126DC7" w:rsidRDefault="00034620" w:rsidP="00034620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email your </w:t>
      </w:r>
      <w:r w:rsidR="0087558C">
        <w:rPr>
          <w:b/>
          <w:bCs/>
          <w:sz w:val="24"/>
          <w:szCs w:val="24"/>
        </w:rPr>
        <w:t xml:space="preserve">completed </w:t>
      </w:r>
      <w:r>
        <w:rPr>
          <w:b/>
          <w:bCs/>
          <w:sz w:val="24"/>
          <w:szCs w:val="24"/>
        </w:rPr>
        <w:t>application t</w:t>
      </w:r>
      <w:r w:rsidR="0087558C">
        <w:rPr>
          <w:b/>
          <w:bCs/>
          <w:sz w:val="24"/>
          <w:szCs w:val="24"/>
        </w:rPr>
        <w:t xml:space="preserve">o:     </w:t>
      </w:r>
      <w:hyperlink r:id="rId12" w:history="1">
        <w:r w:rsidR="0087558C" w:rsidRPr="007477EC">
          <w:rPr>
            <w:rStyle w:val="Hyperlink"/>
            <w:b/>
            <w:bCs/>
            <w:sz w:val="24"/>
            <w:szCs w:val="24"/>
          </w:rPr>
          <w:t>windsorgarlicfest@westhants.ca</w:t>
        </w:r>
      </w:hyperlink>
    </w:p>
    <w:p w14:paraId="0D6632D6" w14:textId="0386884B" w:rsidR="00510435" w:rsidRPr="0016383B" w:rsidRDefault="00121AC9" w:rsidP="00510435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  <w:sz w:val="24"/>
          <w:szCs w:val="24"/>
        </w:rPr>
      </w:pPr>
      <w:r w:rsidRPr="0016383B">
        <w:rPr>
          <w:sz w:val="24"/>
          <w:szCs w:val="24"/>
        </w:rPr>
        <w:t xml:space="preserve">Once the form is received, Julie </w:t>
      </w:r>
      <w:r w:rsidR="0016383B" w:rsidRPr="0016383B">
        <w:rPr>
          <w:sz w:val="24"/>
          <w:szCs w:val="24"/>
        </w:rPr>
        <w:t>Dauphinee, 902</w:t>
      </w:r>
      <w:r w:rsidRPr="0016383B">
        <w:rPr>
          <w:sz w:val="24"/>
          <w:szCs w:val="24"/>
        </w:rPr>
        <w:t>-798-8391 ext. 124</w:t>
      </w:r>
      <w:r w:rsidR="00F87457" w:rsidRPr="0016383B">
        <w:rPr>
          <w:sz w:val="24"/>
          <w:szCs w:val="24"/>
        </w:rPr>
        <w:t xml:space="preserve">, will contact you to confirm </w:t>
      </w:r>
      <w:r w:rsidR="0060312E" w:rsidRPr="0016383B">
        <w:rPr>
          <w:sz w:val="24"/>
          <w:szCs w:val="24"/>
        </w:rPr>
        <w:t xml:space="preserve">your application and </w:t>
      </w:r>
      <w:r w:rsidRPr="0016383B">
        <w:rPr>
          <w:sz w:val="24"/>
          <w:szCs w:val="24"/>
        </w:rPr>
        <w:t xml:space="preserve">go over payment details. </w:t>
      </w:r>
      <w:r w:rsidRPr="0016383B">
        <w:rPr>
          <w:b/>
          <w:bCs/>
          <w:sz w:val="24"/>
          <w:szCs w:val="24"/>
        </w:rPr>
        <w:t> </w:t>
      </w:r>
    </w:p>
    <w:p w14:paraId="0EA7EAB1" w14:textId="77777777" w:rsidR="00A61E29" w:rsidRPr="0016383B" w:rsidRDefault="00210472" w:rsidP="00A61E29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  <w:sz w:val="24"/>
          <w:szCs w:val="24"/>
        </w:rPr>
      </w:pPr>
      <w:r w:rsidRPr="0016383B">
        <w:rPr>
          <w:sz w:val="24"/>
          <w:szCs w:val="24"/>
        </w:rPr>
        <w:t>A</w:t>
      </w:r>
      <w:r w:rsidR="00850DD6" w:rsidRPr="0016383B">
        <w:rPr>
          <w:sz w:val="24"/>
          <w:szCs w:val="24"/>
        </w:rPr>
        <w:t>n</w:t>
      </w:r>
      <w:r w:rsidR="002E6144" w:rsidRPr="0016383B">
        <w:rPr>
          <w:sz w:val="24"/>
          <w:szCs w:val="24"/>
        </w:rPr>
        <w:t xml:space="preserve"> account and</w:t>
      </w:r>
      <w:r w:rsidR="00850DD6" w:rsidRPr="0016383B">
        <w:rPr>
          <w:sz w:val="24"/>
          <w:szCs w:val="24"/>
        </w:rPr>
        <w:t xml:space="preserve"> </w:t>
      </w:r>
      <w:r w:rsidR="00E75555" w:rsidRPr="0016383B">
        <w:rPr>
          <w:sz w:val="24"/>
          <w:szCs w:val="24"/>
        </w:rPr>
        <w:t>invoice will be</w:t>
      </w:r>
      <w:r w:rsidR="002E6144" w:rsidRPr="0016383B">
        <w:rPr>
          <w:sz w:val="24"/>
          <w:szCs w:val="24"/>
        </w:rPr>
        <w:t xml:space="preserve"> generated </w:t>
      </w:r>
      <w:r w:rsidR="00C25DEB" w:rsidRPr="0016383B">
        <w:rPr>
          <w:sz w:val="24"/>
          <w:szCs w:val="24"/>
        </w:rPr>
        <w:t xml:space="preserve">for you to pay online using our Book King software.  </w:t>
      </w:r>
      <w:r w:rsidRPr="0016383B">
        <w:rPr>
          <w:sz w:val="24"/>
          <w:szCs w:val="24"/>
        </w:rPr>
        <w:t>It’s</w:t>
      </w:r>
      <w:r w:rsidR="00C25DEB" w:rsidRPr="0016383B">
        <w:rPr>
          <w:sz w:val="24"/>
          <w:szCs w:val="24"/>
        </w:rPr>
        <w:t xml:space="preserve"> easy</w:t>
      </w:r>
      <w:r w:rsidRPr="0016383B">
        <w:rPr>
          <w:sz w:val="24"/>
          <w:szCs w:val="24"/>
        </w:rPr>
        <w:t xml:space="preserve">.  We </w:t>
      </w:r>
      <w:r w:rsidR="00C25DEB" w:rsidRPr="0016383B">
        <w:rPr>
          <w:sz w:val="24"/>
          <w:szCs w:val="24"/>
        </w:rPr>
        <w:t>are here to support your registration</w:t>
      </w:r>
      <w:r w:rsidRPr="0016383B">
        <w:rPr>
          <w:sz w:val="24"/>
          <w:szCs w:val="24"/>
        </w:rPr>
        <w:t xml:space="preserve">.    </w:t>
      </w:r>
    </w:p>
    <w:p w14:paraId="3031DC4C" w14:textId="612CCC56" w:rsidR="00656FBF" w:rsidRPr="00A61E29" w:rsidRDefault="00210472" w:rsidP="00A61E29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  <w:sz w:val="24"/>
          <w:szCs w:val="24"/>
        </w:rPr>
      </w:pPr>
      <w:r w:rsidRPr="00A61E29">
        <w:rPr>
          <w:b/>
          <w:bCs/>
          <w:sz w:val="24"/>
          <w:szCs w:val="24"/>
          <w:u w:val="single"/>
        </w:rPr>
        <w:t xml:space="preserve">Please do not e-transfer funds to </w:t>
      </w:r>
      <w:r w:rsidR="00510435" w:rsidRPr="00A61E29">
        <w:rPr>
          <w:b/>
          <w:bCs/>
          <w:sz w:val="24"/>
          <w:szCs w:val="24"/>
          <w:u w:val="single"/>
        </w:rPr>
        <w:t xml:space="preserve">our email address.  We </w:t>
      </w:r>
      <w:r w:rsidR="0086790C" w:rsidRPr="00A61E29">
        <w:rPr>
          <w:b/>
          <w:bCs/>
          <w:sz w:val="24"/>
          <w:szCs w:val="24"/>
          <w:u w:val="single"/>
        </w:rPr>
        <w:t>cannot</w:t>
      </w:r>
      <w:r w:rsidR="00510435" w:rsidRPr="00A61E29">
        <w:rPr>
          <w:b/>
          <w:bCs/>
          <w:sz w:val="24"/>
          <w:szCs w:val="24"/>
          <w:u w:val="single"/>
        </w:rPr>
        <w:t xml:space="preserve"> accept.</w:t>
      </w:r>
    </w:p>
    <w:p w14:paraId="296B8988" w14:textId="26F86D6D" w:rsidR="0010337F" w:rsidRDefault="00CD4EE8" w:rsidP="00A32912">
      <w:pPr>
        <w:pStyle w:val="NoSpacing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AND NOW FOR THE </w:t>
      </w:r>
      <w:r w:rsidRPr="005C651A">
        <w:rPr>
          <w:b/>
          <w:bCs/>
          <w:sz w:val="28"/>
        </w:rPr>
        <w:t>FINE PRINT</w:t>
      </w:r>
      <w:r w:rsidR="00E50F62">
        <w:rPr>
          <w:b/>
          <w:bCs/>
          <w:sz w:val="28"/>
        </w:rPr>
        <w:t>…</w:t>
      </w:r>
    </w:p>
    <w:p w14:paraId="5D30B3AB" w14:textId="77777777" w:rsidR="00A61E29" w:rsidRDefault="00A61E29" w:rsidP="00A32912">
      <w:pPr>
        <w:pStyle w:val="NoSpacing"/>
        <w:rPr>
          <w:b/>
          <w:bCs/>
          <w:sz w:val="28"/>
        </w:rPr>
      </w:pPr>
    </w:p>
    <w:p w14:paraId="63CE3CDA" w14:textId="68248DE0" w:rsidR="00FF0B47" w:rsidRDefault="00FF0B47" w:rsidP="00D644AD">
      <w:pPr>
        <w:pStyle w:val="NoSpacing"/>
        <w:rPr>
          <w:b/>
          <w:bCs/>
          <w:sz w:val="28"/>
        </w:rPr>
      </w:pPr>
      <w:r w:rsidRPr="00CD4EE8">
        <w:rPr>
          <w:b/>
          <w:bCs/>
          <w:sz w:val="24"/>
          <w:szCs w:val="24"/>
        </w:rPr>
        <w:t>POWER SOURCES</w:t>
      </w:r>
    </w:p>
    <w:p w14:paraId="7A016051" w14:textId="50E46373" w:rsidR="00FF0B47" w:rsidRDefault="00FF0B47" w:rsidP="00D644AD">
      <w:pPr>
        <w:pStyle w:val="NoSpacing"/>
        <w:rPr>
          <w:i/>
          <w:iCs/>
          <w:sz w:val="22"/>
          <w:szCs w:val="22"/>
        </w:rPr>
      </w:pPr>
      <w:r w:rsidRPr="00737C25">
        <w:rPr>
          <w:sz w:val="24"/>
          <w:szCs w:val="24"/>
        </w:rPr>
        <w:t xml:space="preserve">The Garlic Festival is an outdoor event.  There </w:t>
      </w:r>
      <w:proofErr w:type="gramStart"/>
      <w:r w:rsidR="000E7509" w:rsidRPr="00737C25">
        <w:rPr>
          <w:sz w:val="24"/>
          <w:szCs w:val="24"/>
        </w:rPr>
        <w:t>is</w:t>
      </w:r>
      <w:proofErr w:type="gramEnd"/>
      <w:r w:rsidRPr="00737C25">
        <w:rPr>
          <w:sz w:val="24"/>
          <w:szCs w:val="24"/>
        </w:rPr>
        <w:t xml:space="preserve"> no street power or generators available.  Those requiring power will need to supply their own power source</w:t>
      </w:r>
      <w:r w:rsidRPr="00737C25">
        <w:rPr>
          <w:b/>
          <w:bCs/>
          <w:sz w:val="24"/>
          <w:szCs w:val="24"/>
        </w:rPr>
        <w:t xml:space="preserve">.  </w:t>
      </w:r>
      <w:r w:rsidRPr="00737C25">
        <w:rPr>
          <w:i/>
          <w:iCs/>
          <w:sz w:val="24"/>
          <w:szCs w:val="24"/>
        </w:rPr>
        <w:t>We apologize for any inconvenience</w:t>
      </w:r>
      <w:r>
        <w:rPr>
          <w:i/>
          <w:iCs/>
          <w:sz w:val="22"/>
          <w:szCs w:val="22"/>
        </w:rPr>
        <w:t>.</w:t>
      </w:r>
    </w:p>
    <w:p w14:paraId="0159F81A" w14:textId="77777777" w:rsidR="00C9773B" w:rsidRDefault="00C9773B" w:rsidP="00A61E29">
      <w:pPr>
        <w:spacing w:after="0" w:line="240" w:lineRule="auto"/>
        <w:rPr>
          <w:sz w:val="24"/>
          <w:szCs w:val="24"/>
        </w:rPr>
      </w:pPr>
    </w:p>
    <w:p w14:paraId="7A8DAF97" w14:textId="39C20EF5" w:rsidR="00A61E29" w:rsidRPr="00737C25" w:rsidRDefault="00A61E29" w:rsidP="00D644AD">
      <w:pPr>
        <w:spacing w:after="0" w:line="240" w:lineRule="auto"/>
        <w:rPr>
          <w:sz w:val="24"/>
          <w:szCs w:val="24"/>
        </w:rPr>
      </w:pPr>
      <w:r w:rsidRPr="00737C25">
        <w:rPr>
          <w:b/>
          <w:bCs/>
          <w:i/>
          <w:iCs/>
          <w:sz w:val="24"/>
          <w:szCs w:val="24"/>
        </w:rPr>
        <w:t>Remember</w:t>
      </w:r>
      <w:r w:rsidRPr="00737C25">
        <w:rPr>
          <w:sz w:val="24"/>
          <w:szCs w:val="24"/>
        </w:rPr>
        <w:t xml:space="preserve">: </w:t>
      </w:r>
      <w:r w:rsidR="00E21D1D">
        <w:rPr>
          <w:sz w:val="24"/>
          <w:szCs w:val="24"/>
        </w:rPr>
        <w:t>when selecting a power source, your site is next to other vendors and street businesses</w:t>
      </w:r>
      <w:r w:rsidRPr="00737C25">
        <w:rPr>
          <w:sz w:val="24"/>
          <w:szCs w:val="24"/>
        </w:rPr>
        <w:t xml:space="preserve">.  Please ensure your power source is certified for use and placed as per </w:t>
      </w:r>
      <w:r w:rsidR="00C9773B" w:rsidRPr="00737C25">
        <w:rPr>
          <w:sz w:val="24"/>
          <w:szCs w:val="24"/>
        </w:rPr>
        <w:t>the manufacturer's</w:t>
      </w:r>
      <w:r w:rsidRPr="00737C25">
        <w:rPr>
          <w:sz w:val="24"/>
          <w:szCs w:val="24"/>
        </w:rPr>
        <w:t xml:space="preserve"> specs.  In the case of generators, </w:t>
      </w:r>
      <w:r w:rsidR="00C9773B" w:rsidRPr="00737C25">
        <w:rPr>
          <w:sz w:val="24"/>
          <w:szCs w:val="24"/>
        </w:rPr>
        <w:t>they</w:t>
      </w:r>
      <w:r w:rsidRPr="00737C25">
        <w:rPr>
          <w:sz w:val="24"/>
          <w:szCs w:val="24"/>
        </w:rPr>
        <w:t xml:space="preserve"> must be in good working condition </w:t>
      </w:r>
      <w:r w:rsidR="00C9773B" w:rsidRPr="00737C25">
        <w:rPr>
          <w:sz w:val="24"/>
          <w:szCs w:val="24"/>
        </w:rPr>
        <w:t>and</w:t>
      </w:r>
      <w:r w:rsidRPr="00737C25">
        <w:rPr>
          <w:sz w:val="24"/>
          <w:szCs w:val="24"/>
        </w:rPr>
        <w:t xml:space="preserve"> not give off excessive fumes or smoke.  </w:t>
      </w:r>
    </w:p>
    <w:p w14:paraId="54CEAA85" w14:textId="77777777" w:rsidR="008F6C61" w:rsidRPr="009B765C" w:rsidRDefault="008F6C61" w:rsidP="008F6C61">
      <w:pPr>
        <w:pStyle w:val="NoSpacing"/>
        <w:rPr>
          <w:b/>
          <w:bCs/>
          <w:sz w:val="24"/>
          <w:szCs w:val="24"/>
        </w:rPr>
      </w:pPr>
    </w:p>
    <w:p w14:paraId="7F48EAE3" w14:textId="0739BEA5" w:rsidR="005C651A" w:rsidRPr="009A6B0E" w:rsidRDefault="00A80D19" w:rsidP="003B640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PAYMENT </w:t>
      </w:r>
      <w:r w:rsidR="009A6B0E" w:rsidRPr="009A6B0E">
        <w:rPr>
          <w:b/>
          <w:bCs/>
          <w:sz w:val="24"/>
          <w:szCs w:val="24"/>
        </w:rPr>
        <w:t>CHANGES</w:t>
      </w:r>
      <w:r>
        <w:rPr>
          <w:b/>
          <w:bCs/>
          <w:sz w:val="24"/>
          <w:szCs w:val="24"/>
        </w:rPr>
        <w:t xml:space="preserve"> AND </w:t>
      </w:r>
      <w:r w:rsidR="009A6B0E" w:rsidRPr="009A6B0E">
        <w:rPr>
          <w:b/>
          <w:bCs/>
          <w:sz w:val="24"/>
          <w:szCs w:val="24"/>
        </w:rPr>
        <w:t>INVOICING</w:t>
      </w:r>
    </w:p>
    <w:p w14:paraId="70BDEE05" w14:textId="74AE0E16" w:rsidR="00F85D22" w:rsidRPr="00441F93" w:rsidRDefault="00441F93" w:rsidP="003B6407">
      <w:pPr>
        <w:pStyle w:val="NoSpacing"/>
        <w:rPr>
          <w:sz w:val="24"/>
          <w:szCs w:val="24"/>
        </w:rPr>
      </w:pPr>
      <w:r w:rsidRPr="00441F93">
        <w:rPr>
          <w:sz w:val="24"/>
          <w:szCs w:val="24"/>
        </w:rPr>
        <w:t xml:space="preserve">Once </w:t>
      </w:r>
      <w:r w:rsidR="00A80D19">
        <w:rPr>
          <w:sz w:val="24"/>
          <w:szCs w:val="24"/>
        </w:rPr>
        <w:t>your</w:t>
      </w:r>
      <w:r w:rsidRPr="00441F93">
        <w:rPr>
          <w:sz w:val="24"/>
          <w:szCs w:val="24"/>
        </w:rPr>
        <w:t xml:space="preserve"> application</w:t>
      </w:r>
      <w:r w:rsidR="00854F44">
        <w:rPr>
          <w:sz w:val="24"/>
          <w:szCs w:val="24"/>
        </w:rPr>
        <w:t xml:space="preserve"> and payment</w:t>
      </w:r>
      <w:r w:rsidRPr="00441F93">
        <w:rPr>
          <w:sz w:val="24"/>
          <w:szCs w:val="24"/>
        </w:rPr>
        <w:t xml:space="preserve"> </w:t>
      </w:r>
      <w:r w:rsidR="00E20152">
        <w:rPr>
          <w:sz w:val="24"/>
          <w:szCs w:val="24"/>
        </w:rPr>
        <w:t>are</w:t>
      </w:r>
      <w:r w:rsidRPr="00441F93">
        <w:rPr>
          <w:sz w:val="24"/>
          <w:szCs w:val="24"/>
        </w:rPr>
        <w:t xml:space="preserve"> received, </w:t>
      </w:r>
      <w:r w:rsidR="00E20152">
        <w:rPr>
          <w:sz w:val="24"/>
          <w:szCs w:val="24"/>
        </w:rPr>
        <w:t xml:space="preserve">you will receive </w:t>
      </w:r>
      <w:r w:rsidR="0016383B">
        <w:rPr>
          <w:sz w:val="24"/>
          <w:szCs w:val="24"/>
        </w:rPr>
        <w:t xml:space="preserve">a </w:t>
      </w:r>
      <w:r w:rsidR="00854F44">
        <w:rPr>
          <w:sz w:val="24"/>
          <w:szCs w:val="24"/>
        </w:rPr>
        <w:t>confirmation</w:t>
      </w:r>
      <w:r w:rsidR="0016383B">
        <w:rPr>
          <w:sz w:val="24"/>
          <w:szCs w:val="24"/>
        </w:rPr>
        <w:t xml:space="preserve"> package</w:t>
      </w:r>
      <w:r w:rsidR="00E20152">
        <w:rPr>
          <w:sz w:val="24"/>
          <w:szCs w:val="24"/>
        </w:rPr>
        <w:t>.</w:t>
      </w:r>
      <w:r w:rsidR="00205A43" w:rsidRPr="00441F93">
        <w:rPr>
          <w:sz w:val="24"/>
          <w:szCs w:val="24"/>
        </w:rPr>
        <w:t xml:space="preserve"> </w:t>
      </w:r>
    </w:p>
    <w:p w14:paraId="2D9150CF" w14:textId="77777777" w:rsidR="009A6B0E" w:rsidRPr="00441F93" w:rsidRDefault="009A6B0E" w:rsidP="00A32912">
      <w:pPr>
        <w:pStyle w:val="NoSpacing"/>
        <w:rPr>
          <w:sz w:val="24"/>
          <w:szCs w:val="24"/>
        </w:rPr>
      </w:pPr>
    </w:p>
    <w:p w14:paraId="53F5567A" w14:textId="0FA28AD4" w:rsidR="00441F93" w:rsidRDefault="009A6B0E" w:rsidP="003B6407">
      <w:pPr>
        <w:pStyle w:val="NoSpacing"/>
        <w:rPr>
          <w:b/>
          <w:bCs/>
          <w:i/>
          <w:iCs/>
          <w:sz w:val="24"/>
          <w:szCs w:val="24"/>
        </w:rPr>
      </w:pPr>
      <w:r w:rsidRPr="00441F93">
        <w:rPr>
          <w:b/>
          <w:bCs/>
          <w:i/>
          <w:iCs/>
          <w:sz w:val="24"/>
          <w:szCs w:val="24"/>
        </w:rPr>
        <w:t xml:space="preserve">To receive the </w:t>
      </w:r>
      <w:r w:rsidR="00FD1C3A" w:rsidRPr="00441F93">
        <w:rPr>
          <w:b/>
          <w:bCs/>
          <w:i/>
          <w:iCs/>
          <w:sz w:val="24"/>
          <w:szCs w:val="24"/>
        </w:rPr>
        <w:t>early</w:t>
      </w:r>
      <w:r w:rsidR="00FD1C3A">
        <w:rPr>
          <w:b/>
          <w:bCs/>
          <w:i/>
          <w:iCs/>
          <w:sz w:val="24"/>
          <w:szCs w:val="24"/>
        </w:rPr>
        <w:t xml:space="preserve"> bird</w:t>
      </w:r>
      <w:r w:rsidR="00475277" w:rsidRPr="00441F93">
        <w:rPr>
          <w:b/>
          <w:bCs/>
          <w:i/>
          <w:iCs/>
          <w:sz w:val="24"/>
          <w:szCs w:val="24"/>
        </w:rPr>
        <w:t xml:space="preserve"> registration fee</w:t>
      </w:r>
    </w:p>
    <w:p w14:paraId="41A77D9A" w14:textId="78066C52" w:rsidR="00441F93" w:rsidRPr="00E21D1D" w:rsidRDefault="00FD1C3A" w:rsidP="00E21D1D">
      <w:pPr>
        <w:pStyle w:val="NoSpacing"/>
        <w:numPr>
          <w:ilvl w:val="0"/>
          <w:numId w:val="27"/>
        </w:numPr>
        <w:ind w:hanging="720"/>
        <w:rPr>
          <w:sz w:val="24"/>
          <w:szCs w:val="24"/>
        </w:rPr>
      </w:pPr>
      <w:r w:rsidRPr="00E21D1D">
        <w:rPr>
          <w:sz w:val="24"/>
          <w:szCs w:val="24"/>
        </w:rPr>
        <w:t>A</w:t>
      </w:r>
      <w:r w:rsidR="00475277" w:rsidRPr="00E21D1D">
        <w:rPr>
          <w:sz w:val="24"/>
          <w:szCs w:val="24"/>
        </w:rPr>
        <w:t>pplication</w:t>
      </w:r>
      <w:r w:rsidRPr="00E21D1D">
        <w:rPr>
          <w:sz w:val="24"/>
          <w:szCs w:val="24"/>
        </w:rPr>
        <w:t>s</w:t>
      </w:r>
      <w:r w:rsidR="00FC3072" w:rsidRPr="00E21D1D">
        <w:rPr>
          <w:sz w:val="24"/>
          <w:szCs w:val="24"/>
        </w:rPr>
        <w:t xml:space="preserve"> must be received by July 1, 202</w:t>
      </w:r>
      <w:r w:rsidR="00EC1414" w:rsidRPr="00E21D1D">
        <w:rPr>
          <w:sz w:val="24"/>
          <w:szCs w:val="24"/>
        </w:rPr>
        <w:t>6</w:t>
      </w:r>
    </w:p>
    <w:p w14:paraId="0CC9B09C" w14:textId="3EFFE110" w:rsidR="00CD4EE8" w:rsidRPr="00E21D1D" w:rsidRDefault="00FD1C3A" w:rsidP="00E21D1D">
      <w:pPr>
        <w:pStyle w:val="NoSpacing"/>
        <w:numPr>
          <w:ilvl w:val="0"/>
          <w:numId w:val="27"/>
        </w:numPr>
        <w:ind w:hanging="720"/>
        <w:rPr>
          <w:sz w:val="24"/>
          <w:szCs w:val="24"/>
        </w:rPr>
      </w:pPr>
      <w:r w:rsidRPr="00E21D1D">
        <w:rPr>
          <w:sz w:val="24"/>
          <w:szCs w:val="24"/>
        </w:rPr>
        <w:t>Applications</w:t>
      </w:r>
      <w:r w:rsidR="00FC3072" w:rsidRPr="00E21D1D">
        <w:rPr>
          <w:sz w:val="24"/>
          <w:szCs w:val="24"/>
        </w:rPr>
        <w:t xml:space="preserve"> received after </w:t>
      </w:r>
      <w:r w:rsidR="00155A00" w:rsidRPr="00E21D1D">
        <w:rPr>
          <w:sz w:val="24"/>
          <w:szCs w:val="24"/>
        </w:rPr>
        <w:t>July 1, 202</w:t>
      </w:r>
      <w:r w:rsidR="00EC1414" w:rsidRPr="00E21D1D">
        <w:rPr>
          <w:sz w:val="24"/>
          <w:szCs w:val="24"/>
        </w:rPr>
        <w:t>6</w:t>
      </w:r>
      <w:r w:rsidR="00190FCF" w:rsidRPr="00E21D1D">
        <w:rPr>
          <w:sz w:val="24"/>
          <w:szCs w:val="24"/>
        </w:rPr>
        <w:t>,</w:t>
      </w:r>
      <w:r w:rsidR="00155A00" w:rsidRPr="00E21D1D">
        <w:rPr>
          <w:sz w:val="24"/>
          <w:szCs w:val="24"/>
        </w:rPr>
        <w:t xml:space="preserve"> will be charged </w:t>
      </w:r>
      <w:r w:rsidR="00EC7390" w:rsidRPr="00E21D1D">
        <w:rPr>
          <w:sz w:val="24"/>
          <w:szCs w:val="24"/>
        </w:rPr>
        <w:t xml:space="preserve">at </w:t>
      </w:r>
      <w:proofErr w:type="gramStart"/>
      <w:r w:rsidR="00155A00" w:rsidRPr="00E21D1D">
        <w:rPr>
          <w:sz w:val="24"/>
          <w:szCs w:val="24"/>
        </w:rPr>
        <w:t>the</w:t>
      </w:r>
      <w:proofErr w:type="gramEnd"/>
      <w:r w:rsidR="00155A00" w:rsidRPr="00E21D1D">
        <w:rPr>
          <w:sz w:val="24"/>
          <w:szCs w:val="24"/>
        </w:rPr>
        <w:t xml:space="preserve"> higher rate</w:t>
      </w:r>
    </w:p>
    <w:p w14:paraId="3C0C66A2" w14:textId="376C4012" w:rsidR="009A6B0E" w:rsidRDefault="00FD1C3A" w:rsidP="00E21D1D">
      <w:pPr>
        <w:pStyle w:val="NoSpacing"/>
        <w:numPr>
          <w:ilvl w:val="0"/>
          <w:numId w:val="27"/>
        </w:numPr>
        <w:ind w:hanging="720"/>
        <w:rPr>
          <w:sz w:val="22"/>
          <w:szCs w:val="22"/>
        </w:rPr>
      </w:pPr>
      <w:r w:rsidRPr="00E21D1D">
        <w:rPr>
          <w:b/>
          <w:bCs/>
          <w:sz w:val="24"/>
          <w:szCs w:val="24"/>
        </w:rPr>
        <w:t>All</w:t>
      </w:r>
      <w:r w:rsidR="00155A00" w:rsidRPr="00E21D1D">
        <w:rPr>
          <w:b/>
          <w:bCs/>
          <w:sz w:val="24"/>
          <w:szCs w:val="24"/>
        </w:rPr>
        <w:t xml:space="preserve"> vendor fees</w:t>
      </w:r>
      <w:r w:rsidR="00155A00" w:rsidRPr="00E21D1D">
        <w:rPr>
          <w:sz w:val="24"/>
          <w:szCs w:val="24"/>
        </w:rPr>
        <w:t xml:space="preserve"> </w:t>
      </w:r>
      <w:r w:rsidR="00155A00" w:rsidRPr="00E21D1D">
        <w:rPr>
          <w:b/>
          <w:bCs/>
          <w:sz w:val="24"/>
          <w:szCs w:val="24"/>
        </w:rPr>
        <w:t xml:space="preserve">MUST BE PAID </w:t>
      </w:r>
      <w:r w:rsidR="0003687C" w:rsidRPr="00E21D1D">
        <w:rPr>
          <w:b/>
          <w:bCs/>
          <w:sz w:val="24"/>
          <w:szCs w:val="24"/>
        </w:rPr>
        <w:t>at the time of registration</w:t>
      </w:r>
      <w:r w:rsidR="0003687C">
        <w:rPr>
          <w:sz w:val="22"/>
          <w:szCs w:val="22"/>
        </w:rPr>
        <w:t>.</w:t>
      </w:r>
    </w:p>
    <w:p w14:paraId="6DDA7077" w14:textId="5CB764A7" w:rsidR="008F6C61" w:rsidRDefault="003079C9" w:rsidP="008F6C61">
      <w:pPr>
        <w:pStyle w:val="NoSpacing"/>
        <w:tabs>
          <w:tab w:val="left" w:pos="249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65490534" w14:textId="55790629" w:rsidR="00400A4F" w:rsidRPr="008F6C61" w:rsidRDefault="005847E9" w:rsidP="003B6407">
      <w:pPr>
        <w:pStyle w:val="NoSpacing"/>
        <w:tabs>
          <w:tab w:val="left" w:pos="2497"/>
        </w:tabs>
        <w:rPr>
          <w:sz w:val="22"/>
          <w:szCs w:val="22"/>
        </w:rPr>
      </w:pPr>
      <w:r>
        <w:rPr>
          <w:b/>
          <w:bCs/>
          <w:sz w:val="24"/>
          <w:szCs w:val="24"/>
        </w:rPr>
        <w:t>FOOD VENDOR</w:t>
      </w:r>
      <w:r w:rsidR="00400A4F">
        <w:rPr>
          <w:b/>
          <w:bCs/>
          <w:sz w:val="24"/>
          <w:szCs w:val="24"/>
        </w:rPr>
        <w:t>S</w:t>
      </w:r>
    </w:p>
    <w:p w14:paraId="3495C51D" w14:textId="77777777" w:rsidR="00F27D10" w:rsidRDefault="007C63BE" w:rsidP="00E21D1D">
      <w:pPr>
        <w:pStyle w:val="NoSpacing"/>
        <w:numPr>
          <w:ilvl w:val="0"/>
          <w:numId w:val="37"/>
        </w:numPr>
        <w:tabs>
          <w:tab w:val="left" w:pos="1440"/>
        </w:tabs>
        <w:ind w:left="144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You are responsible to register with the Province of Nova Scotia</w:t>
      </w:r>
      <w:r w:rsidR="00F27D10">
        <w:rPr>
          <w:b/>
          <w:bCs/>
          <w:sz w:val="24"/>
          <w:szCs w:val="24"/>
        </w:rPr>
        <w:t xml:space="preserve"> </w:t>
      </w:r>
      <w:hyperlink r:id="rId13" w:history="1">
        <w:r w:rsidR="00F27D10" w:rsidRPr="00AC4539">
          <w:rPr>
            <w:rStyle w:val="Hyperlink"/>
            <w:b/>
            <w:bCs/>
            <w:sz w:val="24"/>
            <w:szCs w:val="24"/>
          </w:rPr>
          <w:t>https://novascotia.ca/nse/food-protection/forms.asp</w:t>
        </w:r>
      </w:hyperlink>
    </w:p>
    <w:p w14:paraId="495A200E" w14:textId="77777777" w:rsidR="00BF07AB" w:rsidRPr="009B765C" w:rsidRDefault="00BF07AB" w:rsidP="00E21D1D">
      <w:pPr>
        <w:pStyle w:val="NoSpacing"/>
        <w:tabs>
          <w:tab w:val="left" w:pos="1440"/>
        </w:tabs>
        <w:ind w:left="1440" w:hanging="720"/>
        <w:rPr>
          <w:b/>
          <w:bCs/>
          <w:sz w:val="16"/>
          <w:szCs w:val="16"/>
        </w:rPr>
      </w:pPr>
    </w:p>
    <w:p w14:paraId="5439538E" w14:textId="77777777" w:rsidR="00F27D10" w:rsidRDefault="007C63BE" w:rsidP="00E21D1D">
      <w:pPr>
        <w:pStyle w:val="NoSpacing"/>
        <w:numPr>
          <w:ilvl w:val="0"/>
          <w:numId w:val="37"/>
        </w:numPr>
        <w:ind w:left="1440" w:hanging="720"/>
        <w:rPr>
          <w:b/>
          <w:bCs/>
          <w:sz w:val="24"/>
          <w:szCs w:val="24"/>
        </w:rPr>
      </w:pPr>
      <w:r w:rsidRPr="00F27D10">
        <w:rPr>
          <w:b/>
          <w:bCs/>
          <w:sz w:val="24"/>
          <w:szCs w:val="24"/>
        </w:rPr>
        <w:t xml:space="preserve">The PID for the </w:t>
      </w:r>
      <w:r w:rsidR="00207C1A" w:rsidRPr="00F27D10">
        <w:rPr>
          <w:b/>
          <w:bCs/>
          <w:sz w:val="24"/>
          <w:szCs w:val="24"/>
        </w:rPr>
        <w:t xml:space="preserve">Garlic Festival </w:t>
      </w:r>
      <w:r w:rsidRPr="00F27D10">
        <w:rPr>
          <w:b/>
          <w:bCs/>
          <w:sz w:val="24"/>
          <w:szCs w:val="24"/>
        </w:rPr>
        <w:t xml:space="preserve">site is </w:t>
      </w:r>
      <w:r w:rsidRPr="00F27D10">
        <w:rPr>
          <w:b/>
          <w:bCs/>
          <w:sz w:val="24"/>
          <w:szCs w:val="24"/>
          <w:lang w:val="en-CA"/>
        </w:rPr>
        <w:t>45322807</w:t>
      </w:r>
    </w:p>
    <w:p w14:paraId="37C48CF4" w14:textId="77777777" w:rsidR="00BF07AB" w:rsidRDefault="00BF07AB" w:rsidP="00BF07AB">
      <w:pPr>
        <w:pStyle w:val="NoSpacing"/>
        <w:rPr>
          <w:b/>
          <w:bCs/>
          <w:sz w:val="24"/>
          <w:szCs w:val="24"/>
        </w:rPr>
      </w:pPr>
    </w:p>
    <w:p w14:paraId="0D71EE73" w14:textId="2BF72234" w:rsidR="00D54A36" w:rsidRPr="00CE752D" w:rsidRDefault="00160754" w:rsidP="003B6407">
      <w:pPr>
        <w:pStyle w:val="NoSpacing"/>
        <w:rPr>
          <w:b/>
          <w:bCs/>
          <w:sz w:val="24"/>
          <w:szCs w:val="24"/>
        </w:rPr>
      </w:pPr>
      <w:r w:rsidRPr="00CE752D">
        <w:rPr>
          <w:b/>
          <w:bCs/>
          <w:sz w:val="24"/>
          <w:szCs w:val="24"/>
        </w:rPr>
        <w:t>FIRE-RATED</w:t>
      </w:r>
      <w:r w:rsidR="0095254C" w:rsidRPr="00CE752D">
        <w:rPr>
          <w:b/>
          <w:bCs/>
          <w:sz w:val="24"/>
          <w:szCs w:val="24"/>
        </w:rPr>
        <w:t xml:space="preserve"> TENTS</w:t>
      </w:r>
    </w:p>
    <w:p w14:paraId="63531338" w14:textId="5EED20FB" w:rsidR="0095254C" w:rsidRPr="00E21D1D" w:rsidRDefault="0095254C" w:rsidP="00E21D1D">
      <w:pPr>
        <w:pStyle w:val="NoSpacing"/>
        <w:numPr>
          <w:ilvl w:val="0"/>
          <w:numId w:val="28"/>
        </w:numPr>
        <w:ind w:hanging="728"/>
        <w:rPr>
          <w:sz w:val="24"/>
          <w:szCs w:val="24"/>
        </w:rPr>
      </w:pPr>
      <w:r w:rsidRPr="00E21D1D">
        <w:rPr>
          <w:sz w:val="24"/>
          <w:szCs w:val="24"/>
          <w:u w:val="single"/>
        </w:rPr>
        <w:t>All tents</w:t>
      </w:r>
      <w:r w:rsidR="00857588" w:rsidRPr="00E21D1D">
        <w:rPr>
          <w:sz w:val="24"/>
          <w:szCs w:val="24"/>
          <w:u w:val="single"/>
        </w:rPr>
        <w:t xml:space="preserve"> MUST be </w:t>
      </w:r>
      <w:r w:rsidR="00D25F7D" w:rsidRPr="00E21D1D">
        <w:rPr>
          <w:b/>
          <w:bCs/>
          <w:sz w:val="24"/>
          <w:szCs w:val="24"/>
          <w:u w:val="single"/>
        </w:rPr>
        <w:t>fire-rated</w:t>
      </w:r>
      <w:r w:rsidR="00857588" w:rsidRPr="00E21D1D">
        <w:rPr>
          <w:sz w:val="24"/>
          <w:szCs w:val="24"/>
          <w:u w:val="single"/>
        </w:rPr>
        <w:t>, according to the Building Code of Canada</w:t>
      </w:r>
      <w:r w:rsidR="00857588" w:rsidRPr="00E21D1D">
        <w:rPr>
          <w:sz w:val="24"/>
          <w:szCs w:val="24"/>
        </w:rPr>
        <w:t>.</w:t>
      </w:r>
    </w:p>
    <w:p w14:paraId="3C8EEBB4" w14:textId="5111D69D" w:rsidR="00F13D2B" w:rsidRDefault="00F13D2B" w:rsidP="00E21D1D">
      <w:pPr>
        <w:pStyle w:val="NoSpacing"/>
        <w:numPr>
          <w:ilvl w:val="0"/>
          <w:numId w:val="28"/>
        </w:numPr>
        <w:ind w:hanging="728"/>
        <w:rPr>
          <w:sz w:val="24"/>
          <w:szCs w:val="24"/>
        </w:rPr>
      </w:pPr>
      <w:r w:rsidRPr="00E21D1D">
        <w:rPr>
          <w:sz w:val="24"/>
          <w:szCs w:val="24"/>
        </w:rPr>
        <w:t xml:space="preserve">All tents must be </w:t>
      </w:r>
      <w:r w:rsidR="00F27D10" w:rsidRPr="00E21D1D">
        <w:rPr>
          <w:sz w:val="24"/>
          <w:szCs w:val="24"/>
        </w:rPr>
        <w:t>straight-legged</w:t>
      </w:r>
    </w:p>
    <w:p w14:paraId="7A2558E1" w14:textId="490DDD01" w:rsidR="009B765C" w:rsidRPr="00E21D1D" w:rsidRDefault="009B765C" w:rsidP="00E21D1D">
      <w:pPr>
        <w:pStyle w:val="NoSpacing"/>
        <w:numPr>
          <w:ilvl w:val="0"/>
          <w:numId w:val="28"/>
        </w:numPr>
        <w:ind w:hanging="728"/>
        <w:rPr>
          <w:sz w:val="24"/>
          <w:szCs w:val="24"/>
        </w:rPr>
      </w:pPr>
      <w:r>
        <w:rPr>
          <w:sz w:val="24"/>
          <w:szCs w:val="24"/>
        </w:rPr>
        <w:t>There are fire-rated tents available for rent.  They will be on site and brought to you upon arrival.  Pre-booking is required.</w:t>
      </w:r>
    </w:p>
    <w:p w14:paraId="678D80D7" w14:textId="51D04696" w:rsidR="00A64E17" w:rsidRPr="00E21D1D" w:rsidRDefault="00857588" w:rsidP="00E21D1D">
      <w:pPr>
        <w:pStyle w:val="NoSpacing"/>
        <w:numPr>
          <w:ilvl w:val="0"/>
          <w:numId w:val="28"/>
        </w:numPr>
        <w:ind w:hanging="728"/>
        <w:rPr>
          <w:sz w:val="24"/>
          <w:szCs w:val="24"/>
        </w:rPr>
      </w:pPr>
      <w:r w:rsidRPr="00E21D1D">
        <w:rPr>
          <w:sz w:val="24"/>
          <w:szCs w:val="24"/>
        </w:rPr>
        <w:t>All vendor sites are 10 x 10</w:t>
      </w:r>
      <w:r w:rsidR="00080EFF" w:rsidRPr="00E21D1D">
        <w:rPr>
          <w:sz w:val="24"/>
          <w:szCs w:val="24"/>
        </w:rPr>
        <w:t xml:space="preserve"> </w:t>
      </w:r>
      <w:proofErr w:type="gramStart"/>
      <w:r w:rsidR="00080EFF" w:rsidRPr="00E21D1D">
        <w:rPr>
          <w:sz w:val="24"/>
          <w:szCs w:val="24"/>
        </w:rPr>
        <w:t>unless paying</w:t>
      </w:r>
      <w:proofErr w:type="gramEnd"/>
      <w:r w:rsidR="00080EFF" w:rsidRPr="00E21D1D">
        <w:rPr>
          <w:sz w:val="24"/>
          <w:szCs w:val="24"/>
        </w:rPr>
        <w:t xml:space="preserve"> for </w:t>
      </w:r>
      <w:proofErr w:type="gramStart"/>
      <w:r w:rsidR="00080EFF" w:rsidRPr="00E21D1D">
        <w:rPr>
          <w:sz w:val="24"/>
          <w:szCs w:val="24"/>
        </w:rPr>
        <w:t>a double</w:t>
      </w:r>
      <w:proofErr w:type="gramEnd"/>
      <w:r w:rsidR="00080EFF" w:rsidRPr="00E21D1D">
        <w:rPr>
          <w:sz w:val="24"/>
          <w:szCs w:val="24"/>
        </w:rPr>
        <w:t xml:space="preserve"> space.  </w:t>
      </w:r>
      <w:r w:rsidRPr="00E21D1D">
        <w:rPr>
          <w:sz w:val="24"/>
          <w:szCs w:val="24"/>
        </w:rPr>
        <w:t>If</w:t>
      </w:r>
      <w:r w:rsidR="00D25F7D" w:rsidRPr="00E21D1D">
        <w:rPr>
          <w:sz w:val="24"/>
          <w:szCs w:val="24"/>
        </w:rPr>
        <w:t xml:space="preserve"> you require a larger space, please discuss with organizers at </w:t>
      </w:r>
      <w:hyperlink r:id="rId14" w:history="1">
        <w:r w:rsidR="00D25F7D" w:rsidRPr="00E21D1D">
          <w:rPr>
            <w:rStyle w:val="Hyperlink"/>
            <w:color w:val="auto"/>
            <w:sz w:val="24"/>
            <w:szCs w:val="24"/>
          </w:rPr>
          <w:t xml:space="preserve">windsorgarlicfestival@westhants.ca </w:t>
        </w:r>
      </w:hyperlink>
    </w:p>
    <w:p w14:paraId="756441FA" w14:textId="58BFD683" w:rsidR="00857588" w:rsidRPr="009B765C" w:rsidRDefault="00857588" w:rsidP="0095254C">
      <w:pPr>
        <w:pStyle w:val="NoSpacing"/>
        <w:rPr>
          <w:b/>
          <w:bCs/>
          <w:sz w:val="24"/>
          <w:szCs w:val="24"/>
        </w:rPr>
      </w:pPr>
    </w:p>
    <w:p w14:paraId="2970A468" w14:textId="6E9BDFD7" w:rsidR="001E075B" w:rsidRDefault="003B6407" w:rsidP="0095254C">
      <w:pPr>
        <w:pStyle w:val="NoSpacing"/>
        <w:rPr>
          <w:b/>
          <w:bCs/>
          <w:sz w:val="28"/>
        </w:rPr>
      </w:pPr>
      <w:r w:rsidRPr="009B765C">
        <w:rPr>
          <w:b/>
          <w:bCs/>
          <w:sz w:val="24"/>
          <w:szCs w:val="24"/>
        </w:rPr>
        <w:t>B</w:t>
      </w:r>
      <w:r w:rsidR="00F13D2B" w:rsidRPr="009B765C">
        <w:rPr>
          <w:b/>
          <w:bCs/>
          <w:sz w:val="24"/>
          <w:szCs w:val="24"/>
        </w:rPr>
        <w:t xml:space="preserve">y </w:t>
      </w:r>
      <w:r w:rsidR="001E075B" w:rsidRPr="009B765C">
        <w:rPr>
          <w:b/>
          <w:bCs/>
          <w:sz w:val="24"/>
          <w:szCs w:val="24"/>
        </w:rPr>
        <w:t>registering</w:t>
      </w:r>
      <w:r w:rsidR="001E075B" w:rsidRPr="00160754">
        <w:rPr>
          <w:b/>
          <w:bCs/>
          <w:sz w:val="24"/>
          <w:szCs w:val="24"/>
        </w:rPr>
        <w:t xml:space="preserve"> to participate in the Windsor Garlic Festival, I agree</w:t>
      </w:r>
      <w:r w:rsidR="00824D5A">
        <w:rPr>
          <w:b/>
          <w:bCs/>
          <w:sz w:val="24"/>
          <w:szCs w:val="24"/>
        </w:rPr>
        <w:t xml:space="preserve"> </w:t>
      </w:r>
      <w:proofErr w:type="gramStart"/>
      <w:r w:rsidR="00824D5A">
        <w:rPr>
          <w:b/>
          <w:bCs/>
          <w:sz w:val="24"/>
          <w:szCs w:val="24"/>
        </w:rPr>
        <w:t>to</w:t>
      </w:r>
      <w:proofErr w:type="gramEnd"/>
      <w:r w:rsidR="00824D5A">
        <w:rPr>
          <w:b/>
          <w:bCs/>
          <w:sz w:val="24"/>
          <w:szCs w:val="24"/>
        </w:rPr>
        <w:t xml:space="preserve"> the following</w:t>
      </w:r>
      <w:r w:rsidR="009E6A03">
        <w:rPr>
          <w:b/>
          <w:bCs/>
          <w:sz w:val="24"/>
          <w:szCs w:val="24"/>
        </w:rPr>
        <w:t>:</w:t>
      </w:r>
    </w:p>
    <w:p w14:paraId="5BF01451" w14:textId="2B6392A4" w:rsidR="001E075B" w:rsidRPr="00E21D1D" w:rsidRDefault="009E6A03" w:rsidP="00E21D1D">
      <w:pPr>
        <w:pStyle w:val="NoSpacing"/>
        <w:numPr>
          <w:ilvl w:val="0"/>
          <w:numId w:val="29"/>
        </w:numPr>
        <w:ind w:hanging="720"/>
        <w:rPr>
          <w:sz w:val="24"/>
          <w:szCs w:val="24"/>
          <w:lang w:val="en-CA"/>
        </w:rPr>
      </w:pPr>
      <w:r w:rsidRPr="00E21D1D">
        <w:rPr>
          <w:sz w:val="24"/>
          <w:szCs w:val="24"/>
          <w:lang w:val="en-CA"/>
        </w:rPr>
        <w:t>t</w:t>
      </w:r>
      <w:r w:rsidR="00E43E92" w:rsidRPr="00E21D1D">
        <w:rPr>
          <w:sz w:val="24"/>
          <w:szCs w:val="24"/>
          <w:lang w:val="en-CA"/>
        </w:rPr>
        <w:t>o</w:t>
      </w:r>
      <w:r w:rsidR="001E075B" w:rsidRPr="00E21D1D">
        <w:rPr>
          <w:sz w:val="24"/>
          <w:szCs w:val="24"/>
          <w:lang w:val="en-CA"/>
        </w:rPr>
        <w:t xml:space="preserve"> permit the West Hants Regional Municipality to use information and images of my work to promote this event or future festivals.</w:t>
      </w:r>
    </w:p>
    <w:p w14:paraId="12355332" w14:textId="3BACC471" w:rsidR="006732BB" w:rsidRPr="00E21D1D" w:rsidRDefault="009E6A03" w:rsidP="00E21D1D">
      <w:pPr>
        <w:pStyle w:val="NoSpacing"/>
        <w:numPr>
          <w:ilvl w:val="0"/>
          <w:numId w:val="29"/>
        </w:numPr>
        <w:ind w:hanging="720"/>
        <w:rPr>
          <w:sz w:val="24"/>
          <w:szCs w:val="24"/>
          <w:lang w:val="en-CA"/>
        </w:rPr>
      </w:pPr>
      <w:r w:rsidRPr="00E21D1D">
        <w:rPr>
          <w:sz w:val="24"/>
          <w:szCs w:val="24"/>
          <w:lang w:val="en-CA"/>
        </w:rPr>
        <w:t>t</w:t>
      </w:r>
      <w:r w:rsidR="00E43E92" w:rsidRPr="00E21D1D">
        <w:rPr>
          <w:sz w:val="24"/>
          <w:szCs w:val="24"/>
          <w:lang w:val="en-CA"/>
        </w:rPr>
        <w:t xml:space="preserve">o </w:t>
      </w:r>
      <w:r w:rsidR="001E075B" w:rsidRPr="00E21D1D">
        <w:rPr>
          <w:sz w:val="24"/>
          <w:szCs w:val="24"/>
          <w:lang w:val="en-CA"/>
        </w:rPr>
        <w:t xml:space="preserve">be </w:t>
      </w:r>
      <w:r w:rsidR="00C939AF" w:rsidRPr="00E21D1D">
        <w:rPr>
          <w:sz w:val="24"/>
          <w:szCs w:val="24"/>
          <w:lang w:val="en-CA"/>
        </w:rPr>
        <w:t>on-site</w:t>
      </w:r>
      <w:r w:rsidR="001E075B" w:rsidRPr="00E21D1D">
        <w:rPr>
          <w:sz w:val="24"/>
          <w:szCs w:val="24"/>
          <w:lang w:val="en-CA"/>
        </w:rPr>
        <w:t xml:space="preserve"> and prepared to show by 1</w:t>
      </w:r>
      <w:r w:rsidRPr="00E21D1D">
        <w:rPr>
          <w:sz w:val="24"/>
          <w:szCs w:val="24"/>
          <w:lang w:val="en-CA"/>
        </w:rPr>
        <w:t>0</w:t>
      </w:r>
      <w:r w:rsidR="001E075B" w:rsidRPr="00E21D1D">
        <w:rPr>
          <w:sz w:val="24"/>
          <w:szCs w:val="24"/>
          <w:lang w:val="en-CA"/>
        </w:rPr>
        <w:t xml:space="preserve"> am on the day of the event</w:t>
      </w:r>
      <w:r w:rsidR="00824D5A" w:rsidRPr="00E21D1D">
        <w:rPr>
          <w:sz w:val="24"/>
          <w:szCs w:val="24"/>
          <w:lang w:val="en-CA"/>
        </w:rPr>
        <w:t xml:space="preserve">. </w:t>
      </w:r>
    </w:p>
    <w:p w14:paraId="09E2E162" w14:textId="067021F9" w:rsidR="001E075B" w:rsidRPr="00E21D1D" w:rsidRDefault="007D1380" w:rsidP="00E21D1D">
      <w:pPr>
        <w:pStyle w:val="NoSpacing"/>
        <w:numPr>
          <w:ilvl w:val="0"/>
          <w:numId w:val="29"/>
        </w:numPr>
        <w:ind w:hanging="720"/>
        <w:rPr>
          <w:sz w:val="24"/>
          <w:szCs w:val="24"/>
          <w:lang w:val="en-CA"/>
        </w:rPr>
      </w:pPr>
      <w:r w:rsidRPr="00E21D1D">
        <w:rPr>
          <w:sz w:val="24"/>
          <w:szCs w:val="24"/>
          <w:lang w:val="en-CA"/>
        </w:rPr>
        <w:t xml:space="preserve">to </w:t>
      </w:r>
      <w:r w:rsidR="001E075B" w:rsidRPr="00E21D1D">
        <w:rPr>
          <w:sz w:val="24"/>
          <w:szCs w:val="24"/>
          <w:lang w:val="en-CA"/>
        </w:rPr>
        <w:t>not start any</w:t>
      </w:r>
      <w:r w:rsidRPr="00E21D1D">
        <w:rPr>
          <w:sz w:val="24"/>
          <w:szCs w:val="24"/>
          <w:lang w:val="en-CA"/>
        </w:rPr>
        <w:t xml:space="preserve"> booth</w:t>
      </w:r>
      <w:r w:rsidR="001E075B" w:rsidRPr="00E21D1D">
        <w:rPr>
          <w:sz w:val="24"/>
          <w:szCs w:val="24"/>
          <w:lang w:val="en-CA"/>
        </w:rPr>
        <w:t xml:space="preserve"> tear-down until 5 pm.</w:t>
      </w:r>
    </w:p>
    <w:p w14:paraId="43FF72CB" w14:textId="0ABA62DD" w:rsidR="001E075B" w:rsidRPr="00E21D1D" w:rsidRDefault="001E075B" w:rsidP="00E21D1D">
      <w:pPr>
        <w:pStyle w:val="NoSpacing"/>
        <w:numPr>
          <w:ilvl w:val="0"/>
          <w:numId w:val="29"/>
        </w:numPr>
        <w:ind w:hanging="720"/>
        <w:rPr>
          <w:sz w:val="24"/>
          <w:szCs w:val="24"/>
          <w:lang w:val="en-CA"/>
        </w:rPr>
      </w:pPr>
      <w:r w:rsidRPr="00E21D1D">
        <w:rPr>
          <w:sz w:val="24"/>
          <w:szCs w:val="24"/>
          <w:lang w:val="en-CA"/>
        </w:rPr>
        <w:t>West Hants Regional Municipality is not liable for any loss, theft or injury incurred at this event.</w:t>
      </w:r>
    </w:p>
    <w:p w14:paraId="39E3BB93" w14:textId="6E676BAF" w:rsidR="001E075B" w:rsidRPr="00E21D1D" w:rsidRDefault="00C939AF" w:rsidP="00E21D1D">
      <w:pPr>
        <w:pStyle w:val="NoSpacing"/>
        <w:numPr>
          <w:ilvl w:val="0"/>
          <w:numId w:val="29"/>
        </w:numPr>
        <w:ind w:hanging="720"/>
        <w:rPr>
          <w:sz w:val="24"/>
          <w:szCs w:val="24"/>
          <w:lang w:val="en-CA"/>
        </w:rPr>
      </w:pPr>
      <w:r w:rsidRPr="00E21D1D">
        <w:rPr>
          <w:sz w:val="24"/>
          <w:szCs w:val="24"/>
          <w:lang w:val="en-CA"/>
        </w:rPr>
        <w:t>and</w:t>
      </w:r>
      <w:r w:rsidR="0050403E" w:rsidRPr="00E21D1D">
        <w:rPr>
          <w:sz w:val="24"/>
          <w:szCs w:val="24"/>
          <w:lang w:val="en-CA"/>
        </w:rPr>
        <w:t xml:space="preserve"> </w:t>
      </w:r>
      <w:r w:rsidR="000944BB" w:rsidRPr="00E21D1D">
        <w:rPr>
          <w:sz w:val="24"/>
          <w:szCs w:val="24"/>
          <w:lang w:val="en-CA"/>
        </w:rPr>
        <w:t xml:space="preserve">I understand that </w:t>
      </w:r>
      <w:r w:rsidR="009E6A03" w:rsidRPr="00E21D1D">
        <w:rPr>
          <w:sz w:val="24"/>
          <w:szCs w:val="24"/>
          <w:lang w:val="en-CA"/>
        </w:rPr>
        <w:t>t</w:t>
      </w:r>
      <w:r w:rsidR="00225D9F" w:rsidRPr="00E21D1D">
        <w:rPr>
          <w:sz w:val="24"/>
          <w:szCs w:val="24"/>
          <w:lang w:val="en-CA"/>
        </w:rPr>
        <w:t xml:space="preserve">his event will </w:t>
      </w:r>
      <w:r w:rsidR="00FD1C3A" w:rsidRPr="00E21D1D">
        <w:rPr>
          <w:sz w:val="24"/>
          <w:szCs w:val="24"/>
          <w:lang w:val="en-CA"/>
        </w:rPr>
        <w:t xml:space="preserve">be held </w:t>
      </w:r>
      <w:r w:rsidR="001E075B" w:rsidRPr="00E21D1D">
        <w:rPr>
          <w:sz w:val="24"/>
          <w:szCs w:val="24"/>
          <w:lang w:val="en-CA"/>
        </w:rPr>
        <w:t>rain or shine</w:t>
      </w:r>
      <w:r w:rsidR="00FD1C3A" w:rsidRPr="00E21D1D">
        <w:rPr>
          <w:sz w:val="24"/>
          <w:szCs w:val="24"/>
          <w:lang w:val="en-CA"/>
        </w:rPr>
        <w:t>,</w:t>
      </w:r>
      <w:r w:rsidR="001E075B" w:rsidRPr="00E21D1D">
        <w:rPr>
          <w:sz w:val="24"/>
          <w:szCs w:val="24"/>
          <w:lang w:val="en-CA"/>
        </w:rPr>
        <w:t xml:space="preserve"> with no refunds for inclement weather. </w:t>
      </w:r>
      <w:r w:rsidR="00FD1C3A" w:rsidRPr="00E21D1D">
        <w:rPr>
          <w:sz w:val="24"/>
          <w:szCs w:val="24"/>
          <w:lang w:val="en-CA"/>
        </w:rPr>
        <w:t xml:space="preserve"> </w:t>
      </w:r>
      <w:r w:rsidR="001E075B" w:rsidRPr="00E21D1D">
        <w:rPr>
          <w:sz w:val="24"/>
          <w:szCs w:val="24"/>
          <w:lang w:val="en-CA"/>
        </w:rPr>
        <w:t xml:space="preserve">A hurricane date has been set for Saturday, September </w:t>
      </w:r>
      <w:r w:rsidR="00F56549" w:rsidRPr="00E21D1D">
        <w:rPr>
          <w:sz w:val="24"/>
          <w:szCs w:val="24"/>
          <w:lang w:val="en-CA"/>
        </w:rPr>
        <w:t>19</w:t>
      </w:r>
      <w:r w:rsidR="001E075B" w:rsidRPr="00E21D1D">
        <w:rPr>
          <w:sz w:val="24"/>
          <w:szCs w:val="24"/>
          <w:lang w:val="en-CA"/>
        </w:rPr>
        <w:t>, 202</w:t>
      </w:r>
      <w:r w:rsidR="00F56549" w:rsidRPr="00E21D1D">
        <w:rPr>
          <w:sz w:val="24"/>
          <w:szCs w:val="24"/>
          <w:lang w:val="en-CA"/>
        </w:rPr>
        <w:t>6</w:t>
      </w:r>
      <w:r w:rsidR="001E075B" w:rsidRPr="00E21D1D">
        <w:rPr>
          <w:sz w:val="24"/>
          <w:szCs w:val="24"/>
          <w:lang w:val="en-CA"/>
        </w:rPr>
        <w:t>.</w:t>
      </w:r>
    </w:p>
    <w:p w14:paraId="09194C39" w14:textId="7D9FEA1B" w:rsidR="0089729C" w:rsidRPr="00E21D1D" w:rsidRDefault="0089729C" w:rsidP="0089729C">
      <w:pPr>
        <w:pStyle w:val="Footer"/>
        <w:jc w:val="center"/>
        <w:rPr>
          <w:sz w:val="24"/>
          <w:lang w:val="en-CA"/>
        </w:rPr>
      </w:pPr>
    </w:p>
    <w:p w14:paraId="7269694E" w14:textId="13CD9DD1" w:rsidR="0089729C" w:rsidRDefault="00FD4DD9" w:rsidP="0089729C">
      <w:pPr>
        <w:pStyle w:val="Footer"/>
        <w:jc w:val="center"/>
        <w:rPr>
          <w:lang w:val="en-CA"/>
        </w:rPr>
      </w:pPr>
      <w:r>
        <w:rPr>
          <w:b/>
          <w:bCs/>
          <w:noProof/>
          <w:sz w:val="28"/>
        </w:rPr>
        <w:drawing>
          <wp:anchor distT="0" distB="0" distL="114300" distR="114300" simplePos="0" relativeHeight="251657216" behindDoc="0" locked="0" layoutInCell="1" allowOverlap="1" wp14:anchorId="41A55F32" wp14:editId="7043E87C">
            <wp:simplePos x="0" y="0"/>
            <wp:positionH relativeFrom="column">
              <wp:posOffset>284480</wp:posOffset>
            </wp:positionH>
            <wp:positionV relativeFrom="paragraph">
              <wp:posOffset>588010</wp:posOffset>
            </wp:positionV>
            <wp:extent cx="1714500" cy="685800"/>
            <wp:effectExtent l="0" t="0" r="0" b="0"/>
            <wp:wrapNone/>
            <wp:docPr id="1286431324" name="Picture 4" descr="A black background with blue and green and pink pai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31324" name="Picture 4" descr="A black background with blue and green and pink paint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4BE7">
        <w:rPr>
          <w:b/>
          <w:bCs/>
          <w:noProof/>
          <w:sz w:val="28"/>
        </w:rPr>
        <mc:AlternateContent>
          <mc:Choice Requires="wpg">
            <w:drawing>
              <wp:anchor distT="45720" distB="45720" distL="182880" distR="182880" simplePos="0" relativeHeight="251654144" behindDoc="0" locked="0" layoutInCell="1" allowOverlap="1" wp14:anchorId="09444F37" wp14:editId="7E30B445">
                <wp:simplePos x="0" y="0"/>
                <wp:positionH relativeFrom="margin">
                  <wp:posOffset>-59055</wp:posOffset>
                </wp:positionH>
                <wp:positionV relativeFrom="margin">
                  <wp:posOffset>8151495</wp:posOffset>
                </wp:positionV>
                <wp:extent cx="6593205" cy="1111885"/>
                <wp:effectExtent l="0" t="0" r="0" b="12065"/>
                <wp:wrapSquare wrapText="bothSides"/>
                <wp:docPr id="198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3205" cy="1111885"/>
                          <a:chOff x="0" y="0"/>
                          <a:chExt cx="3567448" cy="1677817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92261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4B7363" w14:textId="77777777" w:rsidR="00544BE7" w:rsidRDefault="00544BE7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36270"/>
                            <a:ext cx="3567448" cy="14415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34AB78" w14:textId="14A3F7B8" w:rsidR="00544BE7" w:rsidRPr="00061FCF" w:rsidRDefault="00544BE7" w:rsidP="00C92A44">
                              <w:pPr>
                                <w:pStyle w:val="Footer"/>
                                <w:rPr>
                                  <w:color w:val="0065B0"/>
                                  <w:lang w:val="en-CA"/>
                                </w:rPr>
                              </w:pPr>
                              <w:r w:rsidRPr="00541A3E">
                                <w:rPr>
                                  <w:color w:val="0065B0"/>
                                  <w:lang w:val="en-CA"/>
                                </w:rPr>
                                <w:t xml:space="preserve">                       </w:t>
                              </w:r>
                              <w:r w:rsidR="007B1FBD">
                                <w:rPr>
                                  <w:color w:val="0065B0"/>
                                  <w:lang w:val="en-CA"/>
                                </w:rPr>
                                <w:t xml:space="preserve">                                               </w:t>
                              </w:r>
                              <w:r w:rsidRPr="00541A3E">
                                <w:rPr>
                                  <w:color w:val="0065B0"/>
                                  <w:lang w:val="en-CA"/>
                                </w:rPr>
                                <w:t xml:space="preserve">                                                                                                                </w:t>
                              </w:r>
                              <w:r w:rsidRPr="00061FCF">
                                <w:rPr>
                                  <w:color w:val="0065B0"/>
                                  <w:lang w:val="en-CA"/>
                                </w:rPr>
                                <w:t>Information: 902-798-8391, ext</w:t>
                              </w:r>
                              <w:r w:rsidRPr="00541A3E">
                                <w:rPr>
                                  <w:color w:val="0065B0"/>
                                  <w:lang w:val="en-CA"/>
                                </w:rPr>
                                <w:t>.</w:t>
                              </w:r>
                              <w:r w:rsidRPr="00061FCF">
                                <w:rPr>
                                  <w:color w:val="0065B0"/>
                                  <w:lang w:val="en-CA"/>
                                </w:rPr>
                                <w:t xml:space="preserve"> 213</w:t>
                              </w:r>
                            </w:p>
                            <w:p w14:paraId="66A2E37F" w14:textId="72CB141D" w:rsidR="00544BE7" w:rsidRPr="00541A3E" w:rsidRDefault="00544BE7" w:rsidP="000212C8">
                              <w:pPr>
                                <w:pStyle w:val="Footer"/>
                                <w:jc w:val="right"/>
                                <w:rPr>
                                  <w:color w:val="0065B0"/>
                                  <w:lang w:val="en-CA"/>
                                </w:rPr>
                              </w:pPr>
                              <w:r w:rsidRPr="00541A3E">
                                <w:rPr>
                                  <w:color w:val="0065B0"/>
                                  <w:lang w:val="en-CA"/>
                                </w:rPr>
                                <w:tab/>
                                <w:t xml:space="preserve">                                                                                                                                                                  </w:t>
                              </w:r>
                              <w:r w:rsidR="000212C8" w:rsidRPr="00541A3E">
                                <w:rPr>
                                  <w:color w:val="0065B0"/>
                                  <w:lang w:val="en-CA"/>
                                </w:rPr>
                                <w:t xml:space="preserve">                </w:t>
                              </w:r>
                              <w:r w:rsidRPr="00541A3E">
                                <w:rPr>
                                  <w:color w:val="0065B0"/>
                                  <w:lang w:val="en-CA"/>
                                </w:rPr>
                                <w:t xml:space="preserve"> </w:t>
                              </w:r>
                              <w:r w:rsidRPr="00061FCF">
                                <w:rPr>
                                  <w:color w:val="0065B0"/>
                                  <w:lang w:val="en-CA"/>
                                </w:rPr>
                                <w:t>E</w:t>
                              </w:r>
                              <w:r w:rsidRPr="00541A3E">
                                <w:rPr>
                                  <w:color w:val="0065B0"/>
                                  <w:lang w:val="en-CA"/>
                                </w:rPr>
                                <w:t xml:space="preserve">:  </w:t>
                              </w:r>
                              <w:r w:rsidRPr="00061FCF">
                                <w:rPr>
                                  <w:color w:val="0065B0"/>
                                  <w:lang w:val="en-CA"/>
                                </w:rPr>
                                <w:t xml:space="preserve"> windsorgarlicfest@westhants.ca</w:t>
                              </w:r>
                              <w:r w:rsidRPr="00541A3E">
                                <w:rPr>
                                  <w:color w:val="0065B0"/>
                                  <w:lang w:val="en-CA"/>
                                </w:rPr>
                                <w:t xml:space="preserve">             </w:t>
                              </w:r>
                            </w:p>
                            <w:p w14:paraId="11FE753A" w14:textId="69B0E0ED" w:rsidR="00544BE7" w:rsidRPr="00061FCF" w:rsidRDefault="000212C8" w:rsidP="00541A3E">
                              <w:pPr>
                                <w:pStyle w:val="Footer"/>
                                <w:jc w:val="right"/>
                                <w:rPr>
                                  <w:color w:val="0065B0"/>
                                  <w:lang w:val="en-CA"/>
                                </w:rPr>
                              </w:pPr>
                              <w:r w:rsidRPr="00541A3E">
                                <w:rPr>
                                  <w:color w:val="0065B0"/>
                                  <w:lang w:val="en-CA"/>
                                </w:rPr>
                                <w:t xml:space="preserve"> </w:t>
                              </w:r>
                              <w:r w:rsidR="00544BE7" w:rsidRPr="00061FCF">
                                <w:rPr>
                                  <w:color w:val="0065B0"/>
                                  <w:lang w:val="en-CA"/>
                                </w:rPr>
                                <w:t>www.westhants.ca/windsorgarlicfest</w:t>
                              </w:r>
                            </w:p>
                            <w:p w14:paraId="3EE7F119" w14:textId="0806ECF3" w:rsidR="00544BE7" w:rsidRPr="00541A3E" w:rsidRDefault="00544BE7" w:rsidP="000212C8">
                              <w:pPr>
                                <w:pStyle w:val="Footer"/>
                                <w:jc w:val="right"/>
                                <w:rPr>
                                  <w:caps/>
                                  <w:color w:val="0065B0"/>
                                  <w:sz w:val="26"/>
                                  <w:szCs w:val="26"/>
                                </w:rPr>
                              </w:pPr>
                              <w:r w:rsidRPr="00061FCF">
                                <w:rPr>
                                  <w:color w:val="0065B0"/>
                                  <w:lang w:val="en-CA"/>
                                </w:rPr>
                                <w:t>Find us on Face Book - Windsor Garlic Fest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444F37" id="Group 203" o:spid="_x0000_s1026" style="position:absolute;left:0;text-align:left;margin-left:-4.65pt;margin-top:641.85pt;width:519.15pt;height:87.55pt;z-index:251654144;mso-wrap-distance-left:14.4pt;mso-wrap-distance-top:3.6pt;mso-wrap-distance-right:14.4pt;mso-wrap-distance-bottom:3.6pt;mso-position-horizontal-relative:margin;mso-position-vertical-relative:margin;mso-width-relative:margin;mso-height-relative:margin" coordsize="35674,16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">
                <v:rect id="Rectangle 199" o:spid="_x0000_s1027" style="position:absolute;width:35674;height: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155078 [3204]" stroked="f" strokeweight="1pt">
                  <v:textbox>
                    <w:txbxContent>
                      <w:p w14:paraId="704B7363" w14:textId="77777777" w:rsidR="00544BE7" w:rsidRDefault="00544BE7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top:2362;width:35674;height:14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1334AB78" w14:textId="14A3F7B8" w:rsidR="00544BE7" w:rsidRPr="00061FCF" w:rsidRDefault="00544BE7" w:rsidP="00C92A44">
                        <w:pPr>
                          <w:pStyle w:val="Footer"/>
                          <w:rPr>
                            <w:color w:val="0065B0"/>
                            <w:lang w:val="en-CA"/>
                          </w:rPr>
                        </w:pPr>
                        <w:r w:rsidRPr="00541A3E">
                          <w:rPr>
                            <w:color w:val="0065B0"/>
                            <w:lang w:val="en-CA"/>
                          </w:rPr>
                          <w:t xml:space="preserve">                       </w:t>
                        </w:r>
                        <w:r w:rsidR="007B1FBD">
                          <w:rPr>
                            <w:color w:val="0065B0"/>
                            <w:lang w:val="en-CA"/>
                          </w:rPr>
                          <w:t xml:space="preserve">                                               </w:t>
                        </w:r>
                        <w:r w:rsidRPr="00541A3E">
                          <w:rPr>
                            <w:color w:val="0065B0"/>
                            <w:lang w:val="en-CA"/>
                          </w:rPr>
                          <w:t xml:space="preserve">                                                                                                                </w:t>
                        </w:r>
                        <w:r w:rsidRPr="00061FCF">
                          <w:rPr>
                            <w:color w:val="0065B0"/>
                            <w:lang w:val="en-CA"/>
                          </w:rPr>
                          <w:t>Information: 902-798-8391, ext</w:t>
                        </w:r>
                        <w:r w:rsidRPr="00541A3E">
                          <w:rPr>
                            <w:color w:val="0065B0"/>
                            <w:lang w:val="en-CA"/>
                          </w:rPr>
                          <w:t>.</w:t>
                        </w:r>
                        <w:r w:rsidRPr="00061FCF">
                          <w:rPr>
                            <w:color w:val="0065B0"/>
                            <w:lang w:val="en-CA"/>
                          </w:rPr>
                          <w:t xml:space="preserve"> 213</w:t>
                        </w:r>
                      </w:p>
                      <w:p w14:paraId="66A2E37F" w14:textId="72CB141D" w:rsidR="00544BE7" w:rsidRPr="00541A3E" w:rsidRDefault="00544BE7" w:rsidP="000212C8">
                        <w:pPr>
                          <w:pStyle w:val="Footer"/>
                          <w:jc w:val="right"/>
                          <w:rPr>
                            <w:color w:val="0065B0"/>
                            <w:lang w:val="en-CA"/>
                          </w:rPr>
                        </w:pPr>
                        <w:r w:rsidRPr="00541A3E">
                          <w:rPr>
                            <w:color w:val="0065B0"/>
                            <w:lang w:val="en-CA"/>
                          </w:rPr>
                          <w:tab/>
                          <w:t xml:space="preserve">                                                                                                                                                                  </w:t>
                        </w:r>
                        <w:r w:rsidR="000212C8" w:rsidRPr="00541A3E">
                          <w:rPr>
                            <w:color w:val="0065B0"/>
                            <w:lang w:val="en-CA"/>
                          </w:rPr>
                          <w:t xml:space="preserve">                </w:t>
                        </w:r>
                        <w:r w:rsidRPr="00541A3E">
                          <w:rPr>
                            <w:color w:val="0065B0"/>
                            <w:lang w:val="en-CA"/>
                          </w:rPr>
                          <w:t xml:space="preserve"> </w:t>
                        </w:r>
                        <w:r w:rsidRPr="00061FCF">
                          <w:rPr>
                            <w:color w:val="0065B0"/>
                            <w:lang w:val="en-CA"/>
                          </w:rPr>
                          <w:t>E</w:t>
                        </w:r>
                        <w:r w:rsidRPr="00541A3E">
                          <w:rPr>
                            <w:color w:val="0065B0"/>
                            <w:lang w:val="en-CA"/>
                          </w:rPr>
                          <w:t xml:space="preserve">:  </w:t>
                        </w:r>
                        <w:r w:rsidRPr="00061FCF">
                          <w:rPr>
                            <w:color w:val="0065B0"/>
                            <w:lang w:val="en-CA"/>
                          </w:rPr>
                          <w:t xml:space="preserve"> windsorgarlicfest@westhants.ca</w:t>
                        </w:r>
                        <w:r w:rsidRPr="00541A3E">
                          <w:rPr>
                            <w:color w:val="0065B0"/>
                            <w:lang w:val="en-CA"/>
                          </w:rPr>
                          <w:t xml:space="preserve">             </w:t>
                        </w:r>
                      </w:p>
                      <w:p w14:paraId="11FE753A" w14:textId="69B0E0ED" w:rsidR="00544BE7" w:rsidRPr="00061FCF" w:rsidRDefault="000212C8" w:rsidP="00541A3E">
                        <w:pPr>
                          <w:pStyle w:val="Footer"/>
                          <w:jc w:val="right"/>
                          <w:rPr>
                            <w:color w:val="0065B0"/>
                            <w:lang w:val="en-CA"/>
                          </w:rPr>
                        </w:pPr>
                        <w:r w:rsidRPr="00541A3E">
                          <w:rPr>
                            <w:color w:val="0065B0"/>
                            <w:lang w:val="en-CA"/>
                          </w:rPr>
                          <w:t xml:space="preserve"> </w:t>
                        </w:r>
                        <w:r w:rsidR="00544BE7" w:rsidRPr="00061FCF">
                          <w:rPr>
                            <w:color w:val="0065B0"/>
                            <w:lang w:val="en-CA"/>
                          </w:rPr>
                          <w:t>www.westhants.ca/windsorgarlicfest</w:t>
                        </w:r>
                      </w:p>
                      <w:p w14:paraId="3EE7F119" w14:textId="0806ECF3" w:rsidR="00544BE7" w:rsidRPr="00541A3E" w:rsidRDefault="00544BE7" w:rsidP="000212C8">
                        <w:pPr>
                          <w:pStyle w:val="Footer"/>
                          <w:jc w:val="right"/>
                          <w:rPr>
                            <w:caps/>
                            <w:color w:val="0065B0"/>
                            <w:sz w:val="26"/>
                            <w:szCs w:val="26"/>
                          </w:rPr>
                        </w:pPr>
                        <w:r w:rsidRPr="00061FCF">
                          <w:rPr>
                            <w:color w:val="0065B0"/>
                            <w:lang w:val="en-CA"/>
                          </w:rPr>
                          <w:t>Find us on Face Book - Windsor Garlic Fest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1ADEC133" w14:textId="3D462786" w:rsidR="00C939AF" w:rsidRPr="009B765C" w:rsidRDefault="007B1FBD" w:rsidP="009B765C">
      <w:pPr>
        <w:spacing w:before="100" w:beforeAutospacing="1" w:after="240" w:line="240" w:lineRule="auto"/>
        <w:rPr>
          <w:rFonts w:cstheme="minorHAnsi"/>
          <w:b/>
          <w:bCs/>
        </w:rPr>
      </w:pPr>
      <w:r w:rsidRPr="009B765C">
        <w:rPr>
          <w:rFonts w:cstheme="minorHAnsi"/>
          <w:b/>
          <w:bCs/>
        </w:rPr>
        <w:lastRenderedPageBreak/>
        <w:t>ADDITIONAL INFORMATION</w:t>
      </w:r>
    </w:p>
    <w:p w14:paraId="3439FE50" w14:textId="1DF6A9DA" w:rsidR="00C939AF" w:rsidRPr="00E21D1D" w:rsidRDefault="00C939AF" w:rsidP="009B765C">
      <w:pPr>
        <w:spacing w:after="240" w:line="240" w:lineRule="auto"/>
        <w:rPr>
          <w:rFonts w:cstheme="minorHAnsi"/>
          <w:b/>
          <w:bCs/>
          <w:sz w:val="24"/>
          <w:szCs w:val="24"/>
        </w:rPr>
      </w:pPr>
      <w:r w:rsidRPr="00E21D1D">
        <w:rPr>
          <w:rFonts w:cstheme="minorHAnsi"/>
          <w:b/>
          <w:bCs/>
          <w:sz w:val="24"/>
          <w:szCs w:val="24"/>
          <w:lang w:val="en-CA"/>
        </w:rPr>
        <w:t>Event Location:</w:t>
      </w:r>
      <w:r w:rsidRPr="00E21D1D">
        <w:rPr>
          <w:rFonts w:cstheme="minorHAnsi"/>
          <w:sz w:val="24"/>
          <w:szCs w:val="24"/>
          <w:lang w:val="en-CA"/>
        </w:rPr>
        <w:br/>
        <w:t>This year’s Garlic Festival will take place on Gerrish Street in Windsor, Nova Scotia.</w:t>
      </w:r>
    </w:p>
    <w:p w14:paraId="2FDE0E24" w14:textId="291DBCCE" w:rsidR="00C939AF" w:rsidRPr="00E21D1D" w:rsidRDefault="00C939AF" w:rsidP="009B765C">
      <w:pPr>
        <w:spacing w:after="240" w:line="240" w:lineRule="auto"/>
        <w:rPr>
          <w:rFonts w:cstheme="minorHAnsi"/>
          <w:sz w:val="24"/>
          <w:szCs w:val="24"/>
          <w:lang w:val="en-CA"/>
        </w:rPr>
      </w:pPr>
      <w:r w:rsidRPr="00E21D1D">
        <w:rPr>
          <w:rFonts w:cstheme="minorHAnsi"/>
          <w:b/>
          <w:bCs/>
          <w:sz w:val="24"/>
          <w:szCs w:val="24"/>
          <w:lang w:val="en-CA"/>
        </w:rPr>
        <w:t>Vendor Set-Up:</w:t>
      </w:r>
      <w:r w:rsidRPr="00E21D1D">
        <w:rPr>
          <w:rFonts w:cstheme="minorHAnsi"/>
          <w:sz w:val="24"/>
          <w:szCs w:val="24"/>
          <w:lang w:val="en-CA"/>
        </w:rPr>
        <w:br/>
        <w:t>All vendors will be located along Gerrish Street and assigned spaces on a first-come basis.</w:t>
      </w:r>
      <w:r w:rsidR="00E21D1D">
        <w:rPr>
          <w:rFonts w:cstheme="minorHAnsi"/>
          <w:sz w:val="24"/>
          <w:szCs w:val="24"/>
          <w:lang w:val="en-CA"/>
        </w:rPr>
        <w:t xml:space="preserve"> </w:t>
      </w:r>
      <w:r w:rsidRPr="00E21D1D">
        <w:rPr>
          <w:rFonts w:cstheme="minorHAnsi"/>
          <w:sz w:val="24"/>
          <w:szCs w:val="24"/>
          <w:lang w:val="en-CA"/>
        </w:rPr>
        <w:t xml:space="preserve"> Garlic vendors and artisans will be intermingled throughout the street.</w:t>
      </w:r>
      <w:r w:rsidRPr="00E21D1D">
        <w:rPr>
          <w:rFonts w:cstheme="minorHAnsi"/>
          <w:sz w:val="24"/>
          <w:szCs w:val="24"/>
          <w:lang w:val="en-CA"/>
        </w:rPr>
        <w:br/>
      </w:r>
      <w:r w:rsidRPr="00E21D1D">
        <w:rPr>
          <w:rFonts w:cstheme="minorHAnsi"/>
          <w:sz w:val="24"/>
          <w:szCs w:val="24"/>
          <w:lang w:val="en-CA"/>
        </w:rPr>
        <w:br/>
        <w:t>Vendor set-up begins at 7:00 a.m.</w:t>
      </w:r>
    </w:p>
    <w:p w14:paraId="74D15510" w14:textId="2FB11936" w:rsidR="00C939AF" w:rsidRPr="00E21D1D" w:rsidRDefault="00C939AF" w:rsidP="009B765C">
      <w:pPr>
        <w:spacing w:after="240" w:line="240" w:lineRule="auto"/>
        <w:rPr>
          <w:rFonts w:cstheme="minorHAnsi"/>
          <w:sz w:val="24"/>
          <w:szCs w:val="24"/>
          <w:lang w:val="en-CA"/>
        </w:rPr>
      </w:pPr>
      <w:r w:rsidRPr="00E21D1D">
        <w:rPr>
          <w:rFonts w:cstheme="minorHAnsi"/>
          <w:b/>
          <w:bCs/>
          <w:sz w:val="24"/>
          <w:szCs w:val="24"/>
          <w:lang w:val="en-CA"/>
        </w:rPr>
        <w:t>Site Layout:</w:t>
      </w:r>
      <w:r w:rsidRPr="00E21D1D">
        <w:rPr>
          <w:rFonts w:cstheme="minorHAnsi"/>
          <w:sz w:val="24"/>
          <w:szCs w:val="24"/>
          <w:lang w:val="en-CA"/>
        </w:rPr>
        <w:br/>
        <w:t xml:space="preserve">Vendor spaces will be arranged side by side along Gerrish Street, with an emergency lane </w:t>
      </w:r>
      <w:proofErr w:type="gramStart"/>
      <w:r w:rsidRPr="00E21D1D">
        <w:rPr>
          <w:rFonts w:cstheme="minorHAnsi"/>
          <w:sz w:val="24"/>
          <w:szCs w:val="24"/>
          <w:lang w:val="en-CA"/>
        </w:rPr>
        <w:t>maintained at all times</w:t>
      </w:r>
      <w:proofErr w:type="gramEnd"/>
      <w:r w:rsidRPr="00E21D1D">
        <w:rPr>
          <w:rFonts w:cstheme="minorHAnsi"/>
          <w:sz w:val="24"/>
          <w:szCs w:val="24"/>
          <w:lang w:val="en-CA"/>
        </w:rPr>
        <w:t xml:space="preserve">. </w:t>
      </w:r>
      <w:r w:rsidR="00E21D1D">
        <w:rPr>
          <w:rFonts w:cstheme="minorHAnsi"/>
          <w:sz w:val="24"/>
          <w:szCs w:val="24"/>
          <w:lang w:val="en-CA"/>
        </w:rPr>
        <w:t xml:space="preserve"> </w:t>
      </w:r>
      <w:r w:rsidRPr="00E21D1D">
        <w:rPr>
          <w:rFonts w:cstheme="minorHAnsi"/>
          <w:sz w:val="24"/>
          <w:szCs w:val="24"/>
          <w:lang w:val="en-CA"/>
        </w:rPr>
        <w:t>Sidewalks will remain clear to allow access to local businesses and pedestrian traffic.</w:t>
      </w:r>
      <w:r w:rsidR="00E21D1D">
        <w:rPr>
          <w:rFonts w:cstheme="minorHAnsi"/>
          <w:sz w:val="24"/>
          <w:szCs w:val="24"/>
          <w:lang w:val="en-CA"/>
        </w:rPr>
        <w:t xml:space="preserve">  </w:t>
      </w:r>
      <w:r w:rsidRPr="00E21D1D">
        <w:rPr>
          <w:rFonts w:cstheme="minorHAnsi"/>
          <w:sz w:val="24"/>
          <w:szCs w:val="24"/>
          <w:lang w:val="en-CA"/>
        </w:rPr>
        <w:t>The final street layout will be determined by the total number of registered vendors and will be confirmed after registration closes in September.</w:t>
      </w:r>
    </w:p>
    <w:p w14:paraId="1DB94CC9" w14:textId="3820FAFF" w:rsidR="00C939AF" w:rsidRPr="00E21D1D" w:rsidRDefault="00C939AF" w:rsidP="009B765C">
      <w:pPr>
        <w:spacing w:after="240" w:line="240" w:lineRule="auto"/>
        <w:rPr>
          <w:rFonts w:cstheme="minorHAnsi"/>
          <w:sz w:val="24"/>
          <w:szCs w:val="24"/>
          <w:lang w:val="en-CA"/>
        </w:rPr>
      </w:pPr>
      <w:r w:rsidRPr="00E21D1D">
        <w:rPr>
          <w:rFonts w:cstheme="minorHAnsi"/>
          <w:sz w:val="24"/>
          <w:szCs w:val="24"/>
          <w:lang w:val="en-CA"/>
        </w:rPr>
        <w:t xml:space="preserve">Each vendor space measures 10 feet by 10 feet. </w:t>
      </w:r>
      <w:r w:rsidR="00E21D1D">
        <w:rPr>
          <w:rFonts w:cstheme="minorHAnsi"/>
          <w:sz w:val="24"/>
          <w:szCs w:val="24"/>
          <w:lang w:val="en-CA"/>
        </w:rPr>
        <w:t xml:space="preserve"> </w:t>
      </w:r>
      <w:r w:rsidRPr="00E21D1D">
        <w:rPr>
          <w:rFonts w:cstheme="minorHAnsi"/>
          <w:sz w:val="24"/>
          <w:szCs w:val="24"/>
          <w:lang w:val="en-CA"/>
        </w:rPr>
        <w:t>Pop-up tents must be fire-rated and compliant with the Building Code of Canada.</w:t>
      </w:r>
      <w:r w:rsidRPr="00E21D1D">
        <w:rPr>
          <w:rFonts w:cstheme="minorHAnsi"/>
          <w:sz w:val="24"/>
          <w:szCs w:val="24"/>
          <w:lang w:val="en-CA"/>
        </w:rPr>
        <w:br/>
      </w:r>
      <w:r w:rsidRPr="00E21D1D">
        <w:rPr>
          <w:rFonts w:cstheme="minorHAnsi"/>
          <w:sz w:val="24"/>
          <w:szCs w:val="24"/>
          <w:lang w:val="en-CA"/>
        </w:rPr>
        <w:br/>
      </w:r>
      <w:r w:rsidRPr="00E21D1D">
        <w:rPr>
          <w:rFonts w:cstheme="minorHAnsi"/>
          <w:b/>
          <w:bCs/>
          <w:sz w:val="24"/>
          <w:szCs w:val="24"/>
          <w:lang w:val="en-CA"/>
        </w:rPr>
        <w:t xml:space="preserve">Please note:  </w:t>
      </w:r>
      <w:r w:rsidRPr="00E21D1D">
        <w:rPr>
          <w:rFonts w:cstheme="minorHAnsi"/>
          <w:sz w:val="24"/>
          <w:szCs w:val="24"/>
          <w:lang w:val="en-CA"/>
        </w:rPr>
        <w:t>WHRM does not supply tents, tables, or chairs unless they have been ordered in advance.</w:t>
      </w:r>
    </w:p>
    <w:p w14:paraId="68C38C2A" w14:textId="3EA679F8" w:rsidR="00C939AF" w:rsidRPr="00E21D1D" w:rsidRDefault="00C939AF" w:rsidP="009B765C">
      <w:pPr>
        <w:spacing w:after="240" w:line="240" w:lineRule="auto"/>
        <w:rPr>
          <w:rFonts w:cstheme="minorHAnsi"/>
          <w:sz w:val="24"/>
          <w:szCs w:val="24"/>
          <w:lang w:val="en-CA"/>
        </w:rPr>
      </w:pPr>
      <w:r w:rsidRPr="00E21D1D">
        <w:rPr>
          <w:rFonts w:cstheme="minorHAnsi"/>
          <w:sz w:val="24"/>
          <w:szCs w:val="24"/>
          <w:lang w:val="en-CA"/>
        </w:rPr>
        <w:t>Because businesses along Gerrish Street will remain open, vendors should expect foot traffic during the set-up period.</w:t>
      </w:r>
      <w:r w:rsidR="00E21D1D">
        <w:rPr>
          <w:rFonts w:cstheme="minorHAnsi"/>
          <w:sz w:val="24"/>
          <w:szCs w:val="24"/>
          <w:lang w:val="en-CA"/>
        </w:rPr>
        <w:t xml:space="preserve"> </w:t>
      </w:r>
      <w:r w:rsidRPr="00E21D1D">
        <w:rPr>
          <w:rFonts w:cstheme="minorHAnsi"/>
          <w:sz w:val="24"/>
          <w:szCs w:val="24"/>
          <w:lang w:val="en-CA"/>
        </w:rPr>
        <w:t xml:space="preserve"> You are encouraged to arrive as early as possible. </w:t>
      </w:r>
      <w:r w:rsidR="00E21D1D">
        <w:rPr>
          <w:rFonts w:cstheme="minorHAnsi"/>
          <w:sz w:val="24"/>
          <w:szCs w:val="24"/>
          <w:lang w:val="en-CA"/>
        </w:rPr>
        <w:t xml:space="preserve"> </w:t>
      </w:r>
      <w:r w:rsidRPr="00E21D1D">
        <w:rPr>
          <w:rFonts w:cstheme="minorHAnsi"/>
          <w:sz w:val="24"/>
          <w:szCs w:val="24"/>
          <w:lang w:val="en-CA"/>
        </w:rPr>
        <w:t xml:space="preserve">All </w:t>
      </w:r>
      <w:r w:rsidR="00E21D1D" w:rsidRPr="00E21D1D">
        <w:rPr>
          <w:rFonts w:cstheme="minorHAnsi"/>
          <w:sz w:val="24"/>
          <w:szCs w:val="24"/>
          <w:lang w:val="en-CA"/>
        </w:rPr>
        <w:t>set-ups</w:t>
      </w:r>
      <w:r w:rsidRPr="00E21D1D">
        <w:rPr>
          <w:rFonts w:cstheme="minorHAnsi"/>
          <w:sz w:val="24"/>
          <w:szCs w:val="24"/>
          <w:lang w:val="en-CA"/>
        </w:rPr>
        <w:t xml:space="preserve"> must be completed by 10:00 a.m. </w:t>
      </w:r>
      <w:r w:rsidR="00E21D1D">
        <w:rPr>
          <w:rFonts w:cstheme="minorHAnsi"/>
          <w:sz w:val="24"/>
          <w:szCs w:val="24"/>
          <w:lang w:val="en-CA"/>
        </w:rPr>
        <w:t xml:space="preserve"> </w:t>
      </w:r>
      <w:r w:rsidRPr="00E21D1D">
        <w:rPr>
          <w:rFonts w:cstheme="minorHAnsi"/>
          <w:sz w:val="24"/>
          <w:szCs w:val="24"/>
          <w:lang w:val="en-CA"/>
        </w:rPr>
        <w:t>Vendors are expected to remain in their booths until the event closes at 5:00 p.m.</w:t>
      </w:r>
    </w:p>
    <w:p w14:paraId="5682C9C5" w14:textId="44CCBD8B" w:rsidR="00C939AF" w:rsidRPr="00E21D1D" w:rsidRDefault="00C939AF" w:rsidP="009B765C">
      <w:pPr>
        <w:spacing w:after="240" w:line="240" w:lineRule="auto"/>
        <w:rPr>
          <w:rFonts w:cstheme="minorHAnsi"/>
          <w:sz w:val="24"/>
          <w:szCs w:val="24"/>
          <w:lang w:val="en-CA"/>
        </w:rPr>
      </w:pPr>
      <w:r w:rsidRPr="00E21D1D">
        <w:rPr>
          <w:rFonts w:cstheme="minorHAnsi"/>
          <w:b/>
          <w:bCs/>
          <w:sz w:val="24"/>
          <w:szCs w:val="24"/>
          <w:lang w:val="en-CA"/>
        </w:rPr>
        <w:t>Important Considerations:</w:t>
      </w:r>
      <w:r w:rsidRPr="00E21D1D">
        <w:rPr>
          <w:rFonts w:cstheme="minorHAnsi"/>
          <w:sz w:val="24"/>
          <w:szCs w:val="24"/>
          <w:lang w:val="en-CA"/>
        </w:rPr>
        <w:br/>
        <w:t xml:space="preserve">This is an outdoor street festival. </w:t>
      </w:r>
      <w:r w:rsidR="00E21D1D">
        <w:rPr>
          <w:rFonts w:cstheme="minorHAnsi"/>
          <w:sz w:val="24"/>
          <w:szCs w:val="24"/>
          <w:lang w:val="en-CA"/>
        </w:rPr>
        <w:t xml:space="preserve"> </w:t>
      </w:r>
      <w:r w:rsidRPr="00E21D1D">
        <w:rPr>
          <w:rFonts w:cstheme="minorHAnsi"/>
          <w:sz w:val="24"/>
          <w:szCs w:val="24"/>
          <w:lang w:val="en-CA"/>
        </w:rPr>
        <w:t xml:space="preserve">Vendors must be prepared to secure tents without the use of stakes, as staking into pavement is not permitted.  All tents must be properly weighted.  </w:t>
      </w:r>
      <w:r w:rsidR="00E21D1D">
        <w:rPr>
          <w:rFonts w:cstheme="minorHAnsi"/>
          <w:sz w:val="24"/>
          <w:szCs w:val="24"/>
          <w:lang w:val="en-CA"/>
        </w:rPr>
        <w:t xml:space="preserve"> </w:t>
      </w:r>
      <w:r w:rsidRPr="00E21D1D">
        <w:rPr>
          <w:rFonts w:cstheme="minorHAnsi"/>
          <w:sz w:val="24"/>
          <w:szCs w:val="24"/>
          <w:lang w:val="en-CA"/>
        </w:rPr>
        <w:t xml:space="preserve">Common options include sandbags, water-filled weights, or commercial tent weights. </w:t>
      </w:r>
    </w:p>
    <w:p w14:paraId="6086DE4A" w14:textId="7D905B27" w:rsidR="00C939AF" w:rsidRPr="00E21D1D" w:rsidRDefault="00C939AF" w:rsidP="009B765C">
      <w:pPr>
        <w:spacing w:after="240" w:line="240" w:lineRule="auto"/>
        <w:rPr>
          <w:rFonts w:cstheme="minorHAnsi"/>
          <w:sz w:val="24"/>
          <w:szCs w:val="24"/>
          <w:lang w:val="en-CA"/>
        </w:rPr>
      </w:pPr>
      <w:r w:rsidRPr="00E21D1D">
        <w:rPr>
          <w:rFonts w:cstheme="minorHAnsi"/>
          <w:sz w:val="24"/>
          <w:szCs w:val="24"/>
          <w:lang w:val="en-CA"/>
        </w:rPr>
        <w:t xml:space="preserve">As the event takes place in September, windy conditions are possible. </w:t>
      </w:r>
      <w:r w:rsidR="00E21D1D">
        <w:rPr>
          <w:rFonts w:cstheme="minorHAnsi"/>
          <w:sz w:val="24"/>
          <w:szCs w:val="24"/>
          <w:lang w:val="en-CA"/>
        </w:rPr>
        <w:t xml:space="preserve"> </w:t>
      </w:r>
      <w:r w:rsidRPr="00E21D1D">
        <w:rPr>
          <w:rFonts w:cstheme="minorHAnsi"/>
          <w:sz w:val="24"/>
          <w:szCs w:val="24"/>
          <w:lang w:val="en-CA"/>
        </w:rPr>
        <w:t>All products and displays should be securely fastened.</w:t>
      </w:r>
    </w:p>
    <w:p w14:paraId="310AAC61" w14:textId="77777777" w:rsidR="00C939AF" w:rsidRPr="00E21D1D" w:rsidRDefault="00C939AF" w:rsidP="009B765C">
      <w:pPr>
        <w:spacing w:after="240" w:line="240" w:lineRule="auto"/>
        <w:rPr>
          <w:rFonts w:cstheme="minorHAnsi"/>
          <w:sz w:val="24"/>
          <w:szCs w:val="24"/>
          <w:lang w:val="en-CA"/>
        </w:rPr>
      </w:pPr>
      <w:r w:rsidRPr="00E21D1D">
        <w:rPr>
          <w:rFonts w:cstheme="minorHAnsi"/>
          <w:b/>
          <w:bCs/>
          <w:sz w:val="24"/>
          <w:szCs w:val="24"/>
          <w:lang w:val="en-CA"/>
        </w:rPr>
        <w:t>Contests:</w:t>
      </w:r>
      <w:r w:rsidRPr="00E21D1D">
        <w:rPr>
          <w:rFonts w:cstheme="minorHAnsi"/>
          <w:sz w:val="24"/>
          <w:szCs w:val="24"/>
          <w:lang w:val="en-CA"/>
        </w:rPr>
        <w:br/>
        <w:t>The Garlic Eating Contest will take place at 3:30 p.m.</w:t>
      </w:r>
    </w:p>
    <w:p w14:paraId="0183C382" w14:textId="4D464F50" w:rsidR="00C939AF" w:rsidRPr="00E21D1D" w:rsidRDefault="00C939AF" w:rsidP="009B765C">
      <w:pPr>
        <w:spacing w:after="240" w:line="240" w:lineRule="auto"/>
        <w:rPr>
          <w:rFonts w:cstheme="minorHAnsi"/>
          <w:sz w:val="24"/>
          <w:szCs w:val="24"/>
          <w:lang w:val="en-CA"/>
        </w:rPr>
      </w:pPr>
      <w:proofErr w:type="gramStart"/>
      <w:r w:rsidRPr="00E21D1D">
        <w:rPr>
          <w:rFonts w:cstheme="minorHAnsi"/>
          <w:b/>
          <w:bCs/>
          <w:sz w:val="24"/>
          <w:szCs w:val="24"/>
          <w:lang w:val="en-CA"/>
        </w:rPr>
        <w:t>Social Media</w:t>
      </w:r>
      <w:proofErr w:type="gramEnd"/>
      <w:r w:rsidRPr="00E21D1D">
        <w:rPr>
          <w:rFonts w:cstheme="minorHAnsi"/>
          <w:b/>
          <w:bCs/>
          <w:sz w:val="24"/>
          <w:szCs w:val="24"/>
          <w:lang w:val="en-CA"/>
        </w:rPr>
        <w:t>:</w:t>
      </w:r>
      <w:r w:rsidRPr="00E21D1D">
        <w:rPr>
          <w:rFonts w:cstheme="minorHAnsi"/>
          <w:sz w:val="24"/>
          <w:szCs w:val="24"/>
          <w:lang w:val="en-CA"/>
        </w:rPr>
        <w:br/>
        <w:t xml:space="preserve">All participants are encouraged to promote the event within their own networks. </w:t>
      </w:r>
      <w:r w:rsidR="00E21D1D">
        <w:rPr>
          <w:rFonts w:cstheme="minorHAnsi"/>
          <w:sz w:val="24"/>
          <w:szCs w:val="24"/>
          <w:lang w:val="en-CA"/>
        </w:rPr>
        <w:t xml:space="preserve"> </w:t>
      </w:r>
      <w:r w:rsidRPr="00E21D1D">
        <w:rPr>
          <w:rFonts w:cstheme="minorHAnsi"/>
          <w:sz w:val="24"/>
          <w:szCs w:val="24"/>
          <w:lang w:val="en-CA"/>
        </w:rPr>
        <w:t>Sharing the festival on Facebook, Instagram, or other platforms you use to reach your customers helps spread the word and contributes to a successful event.</w:t>
      </w:r>
    </w:p>
    <w:p w14:paraId="36F00388" w14:textId="1D5D8D6D" w:rsidR="00C939AF" w:rsidRPr="00E21D1D" w:rsidRDefault="00633E97" w:rsidP="009B765C">
      <w:pPr>
        <w:spacing w:after="240" w:line="240" w:lineRule="auto"/>
        <w:rPr>
          <w:rFonts w:cstheme="minorHAnsi"/>
          <w:sz w:val="24"/>
          <w:szCs w:val="24"/>
          <w:lang w:val="en-CA"/>
        </w:rPr>
      </w:pPr>
      <w:r w:rsidRPr="00E21D1D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ABF91F4" wp14:editId="7C2BCB9E">
            <wp:simplePos x="0" y="0"/>
            <wp:positionH relativeFrom="column">
              <wp:posOffset>3874770</wp:posOffset>
            </wp:positionH>
            <wp:positionV relativeFrom="paragraph">
              <wp:posOffset>308610</wp:posOffset>
            </wp:positionV>
            <wp:extent cx="2438400" cy="975360"/>
            <wp:effectExtent l="0" t="0" r="0" b="0"/>
            <wp:wrapNone/>
            <wp:docPr id="1489894920" name="Picture 4" descr="A black background with blue and green and pink pai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31324" name="Picture 4" descr="A black background with blue and green and pink paint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9AF" w:rsidRPr="00E21D1D">
        <w:rPr>
          <w:rFonts w:cstheme="minorHAnsi"/>
          <w:b/>
          <w:bCs/>
          <w:sz w:val="24"/>
          <w:szCs w:val="24"/>
          <w:lang w:val="en-CA"/>
        </w:rPr>
        <w:t>Contact Information:</w:t>
      </w:r>
      <w:r w:rsidR="00C939AF" w:rsidRPr="00E21D1D">
        <w:rPr>
          <w:rFonts w:cstheme="minorHAnsi"/>
          <w:sz w:val="24"/>
          <w:szCs w:val="24"/>
          <w:lang w:val="en-CA"/>
        </w:rPr>
        <w:br/>
        <w:t xml:space="preserve">Your Garlic Fest contact is VanEssa Roberts. </w:t>
      </w:r>
      <w:r w:rsidR="00C939AF" w:rsidRPr="00E21D1D">
        <w:rPr>
          <w:rFonts w:cstheme="minorHAnsi"/>
          <w:sz w:val="24"/>
          <w:szCs w:val="24"/>
          <w:lang w:val="en-CA"/>
        </w:rPr>
        <w:br/>
        <w:t>Email: windsorgarlicfest@westhants.ca</w:t>
      </w:r>
      <w:r w:rsidR="00C939AF" w:rsidRPr="00E21D1D">
        <w:rPr>
          <w:rFonts w:cstheme="minorHAnsi"/>
          <w:sz w:val="24"/>
          <w:szCs w:val="24"/>
          <w:lang w:val="en-CA"/>
        </w:rPr>
        <w:br/>
        <w:t>Mobile: 902.798.1708</w:t>
      </w:r>
    </w:p>
    <w:p w14:paraId="3FA7ACE1" w14:textId="5C0F9BE4" w:rsidR="003256AA" w:rsidRPr="00E21D1D" w:rsidRDefault="00633E97" w:rsidP="009B765C">
      <w:pPr>
        <w:spacing w:after="240" w:line="240" w:lineRule="auto"/>
        <w:rPr>
          <w:rFonts w:cstheme="minorHAnsi"/>
          <w:b/>
          <w:bCs/>
          <w:noProof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val="en-CA"/>
        </w:rPr>
        <w:br/>
      </w:r>
      <w:r w:rsidR="00C939AF" w:rsidRPr="00E21D1D">
        <w:rPr>
          <w:rFonts w:cstheme="minorHAnsi"/>
          <w:b/>
          <w:bCs/>
          <w:sz w:val="24"/>
          <w:szCs w:val="24"/>
          <w:lang w:val="en-CA"/>
        </w:rPr>
        <w:t>Let’s have a great Garlic Fest!</w:t>
      </w:r>
      <w:r w:rsidR="00C92A44" w:rsidRPr="00E21D1D">
        <w:rPr>
          <w:rFonts w:cstheme="minorHAnsi"/>
          <w:b/>
          <w:bCs/>
          <w:sz w:val="24"/>
          <w:szCs w:val="24"/>
        </w:rPr>
        <w:t xml:space="preserve">  </w:t>
      </w:r>
    </w:p>
    <w:sectPr w:rsidR="003256AA" w:rsidRPr="00E21D1D" w:rsidSect="00633E97">
      <w:footerReference w:type="default" r:id="rId16"/>
      <w:pgSz w:w="12240" w:h="15840" w:code="1"/>
      <w:pgMar w:top="1152" w:right="1080" w:bottom="547" w:left="1080" w:header="720" w:footer="3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9BC44" w14:textId="77777777" w:rsidR="006B2E43" w:rsidRDefault="006B2E43" w:rsidP="00C9238F">
      <w:pPr>
        <w:spacing w:after="0" w:line="240" w:lineRule="auto"/>
      </w:pPr>
      <w:r>
        <w:separator/>
      </w:r>
    </w:p>
  </w:endnote>
  <w:endnote w:type="continuationSeparator" w:id="0">
    <w:p w14:paraId="7A8CF4B8" w14:textId="77777777" w:rsidR="006B2E43" w:rsidRDefault="006B2E43" w:rsidP="00C9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E6D6000-5548-4F5F-9E7D-21A995DF1596}"/>
    <w:embedBold r:id="rId2" w:fontKey="{14214AB9-7784-4890-9D1F-AECD40D4878C}"/>
    <w:embedItalic r:id="rId3" w:fontKey="{24CD0A99-8826-49C8-AB8C-72363172F0B8}"/>
    <w:embedBoldItalic r:id="rId4" w:fontKey="{29BF4972-2F86-4A9F-B766-7E8F7DA6BE5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5BDF6E7F-3CFA-4973-BE20-20B137A27D40}"/>
    <w:embedBold r:id="rId6" w:fontKey="{91236C6D-CD4E-4646-A128-C2102E68B52A}"/>
    <w:embedItalic r:id="rId7" w:fontKey="{A228C219-AAC0-4CE7-94C7-3EB659909CA5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F6879B57-8604-4BAC-893B-317F5D2A3BC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C4E00374-DB5D-4E6A-A203-8E9C47BD0F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C51B" w14:textId="5917770C" w:rsidR="00275423" w:rsidRDefault="00275423" w:rsidP="00061FCF">
    <w:pPr>
      <w:pStyle w:val="Footer"/>
      <w:jc w:val="center"/>
      <w:rPr>
        <w:lang w:val="en-CA"/>
      </w:rPr>
    </w:pPr>
  </w:p>
  <w:p w14:paraId="01C3514B" w14:textId="77777777" w:rsidR="00061FCF" w:rsidRDefault="00061F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A45B2" w14:textId="77777777" w:rsidR="006B2E43" w:rsidRDefault="006B2E43" w:rsidP="00C9238F">
      <w:pPr>
        <w:spacing w:after="0" w:line="240" w:lineRule="auto"/>
      </w:pPr>
      <w:r>
        <w:separator/>
      </w:r>
    </w:p>
  </w:footnote>
  <w:footnote w:type="continuationSeparator" w:id="0">
    <w:p w14:paraId="2EA7F446" w14:textId="77777777" w:rsidR="006B2E43" w:rsidRDefault="006B2E43" w:rsidP="00C92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07A3DAB"/>
    <w:multiLevelType w:val="hybridMultilevel"/>
    <w:tmpl w:val="DD64D3E8"/>
    <w:lvl w:ilvl="0" w:tplc="F18ACA7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E24A99"/>
    <w:multiLevelType w:val="hybridMultilevel"/>
    <w:tmpl w:val="19A67B0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A4CAF"/>
    <w:multiLevelType w:val="hybridMultilevel"/>
    <w:tmpl w:val="585658BA"/>
    <w:lvl w:ilvl="0" w:tplc="77963F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6" w15:restartNumberingAfterBreak="0">
    <w:nsid w:val="227C2DC0"/>
    <w:multiLevelType w:val="hybridMultilevel"/>
    <w:tmpl w:val="CF22E2D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8" w15:restartNumberingAfterBreak="0">
    <w:nsid w:val="22F664B3"/>
    <w:multiLevelType w:val="hybridMultilevel"/>
    <w:tmpl w:val="D4DC7FD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A23FB9"/>
    <w:multiLevelType w:val="multilevel"/>
    <w:tmpl w:val="CC26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E3873"/>
    <w:multiLevelType w:val="hybridMultilevel"/>
    <w:tmpl w:val="98E0475C"/>
    <w:lvl w:ilvl="0" w:tplc="10090017">
      <w:start w:val="1"/>
      <w:numFmt w:val="lowerLetter"/>
      <w:lvlText w:val="%1)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0794E78"/>
    <w:multiLevelType w:val="hybridMultilevel"/>
    <w:tmpl w:val="47088A3A"/>
    <w:lvl w:ilvl="0" w:tplc="10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A615B5"/>
    <w:multiLevelType w:val="hybridMultilevel"/>
    <w:tmpl w:val="0F987864"/>
    <w:lvl w:ilvl="0" w:tplc="95EA96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392576"/>
    <w:multiLevelType w:val="hybridMultilevel"/>
    <w:tmpl w:val="D8E21966"/>
    <w:lvl w:ilvl="0" w:tplc="10090017">
      <w:start w:val="1"/>
      <w:numFmt w:val="lowerLetter"/>
      <w:lvlText w:val="%1)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A576A5C"/>
    <w:multiLevelType w:val="hybridMultilevel"/>
    <w:tmpl w:val="4FD4F2BC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0" w15:restartNumberingAfterBreak="0">
    <w:nsid w:val="3D860067"/>
    <w:multiLevelType w:val="hybridMultilevel"/>
    <w:tmpl w:val="67EC550A"/>
    <w:lvl w:ilvl="0" w:tplc="10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22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23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5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6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75218"/>
    <w:multiLevelType w:val="hybridMultilevel"/>
    <w:tmpl w:val="3E76BA74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171862"/>
    <w:multiLevelType w:val="multilevel"/>
    <w:tmpl w:val="4F82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D21027"/>
    <w:multiLevelType w:val="hybridMultilevel"/>
    <w:tmpl w:val="DE4ECF82"/>
    <w:lvl w:ilvl="0" w:tplc="C224566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70" w:hanging="360"/>
      </w:pPr>
    </w:lvl>
    <w:lvl w:ilvl="2" w:tplc="1009001B" w:tentative="1">
      <w:start w:val="1"/>
      <w:numFmt w:val="lowerRoman"/>
      <w:lvlText w:val="%3."/>
      <w:lvlJc w:val="right"/>
      <w:pPr>
        <w:ind w:left="1890" w:hanging="180"/>
      </w:pPr>
    </w:lvl>
    <w:lvl w:ilvl="3" w:tplc="1009000F" w:tentative="1">
      <w:start w:val="1"/>
      <w:numFmt w:val="decimal"/>
      <w:lvlText w:val="%4."/>
      <w:lvlJc w:val="left"/>
      <w:pPr>
        <w:ind w:left="2610" w:hanging="360"/>
      </w:pPr>
    </w:lvl>
    <w:lvl w:ilvl="4" w:tplc="10090019" w:tentative="1">
      <w:start w:val="1"/>
      <w:numFmt w:val="lowerLetter"/>
      <w:lvlText w:val="%5."/>
      <w:lvlJc w:val="left"/>
      <w:pPr>
        <w:ind w:left="3330" w:hanging="360"/>
      </w:pPr>
    </w:lvl>
    <w:lvl w:ilvl="5" w:tplc="1009001B" w:tentative="1">
      <w:start w:val="1"/>
      <w:numFmt w:val="lowerRoman"/>
      <w:lvlText w:val="%6."/>
      <w:lvlJc w:val="right"/>
      <w:pPr>
        <w:ind w:left="4050" w:hanging="180"/>
      </w:pPr>
    </w:lvl>
    <w:lvl w:ilvl="6" w:tplc="1009000F" w:tentative="1">
      <w:start w:val="1"/>
      <w:numFmt w:val="decimal"/>
      <w:lvlText w:val="%7."/>
      <w:lvlJc w:val="left"/>
      <w:pPr>
        <w:ind w:left="4770" w:hanging="360"/>
      </w:pPr>
    </w:lvl>
    <w:lvl w:ilvl="7" w:tplc="10090019" w:tentative="1">
      <w:start w:val="1"/>
      <w:numFmt w:val="lowerLetter"/>
      <w:lvlText w:val="%8."/>
      <w:lvlJc w:val="left"/>
      <w:pPr>
        <w:ind w:left="5490" w:hanging="360"/>
      </w:pPr>
    </w:lvl>
    <w:lvl w:ilvl="8" w:tplc="10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 w15:restartNumberingAfterBreak="0">
    <w:nsid w:val="5B6F0DF2"/>
    <w:multiLevelType w:val="hybridMultilevel"/>
    <w:tmpl w:val="3D1CDEAC"/>
    <w:lvl w:ilvl="0" w:tplc="10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31" w15:restartNumberingAfterBreak="0">
    <w:nsid w:val="5FE942B9"/>
    <w:multiLevelType w:val="hybridMultilevel"/>
    <w:tmpl w:val="3F982F1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37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525369304">
    <w:abstractNumId w:val="23"/>
  </w:num>
  <w:num w:numId="2" w16cid:durableId="1383091663">
    <w:abstractNumId w:val="18"/>
  </w:num>
  <w:num w:numId="3" w16cid:durableId="1829709805">
    <w:abstractNumId w:val="32"/>
  </w:num>
  <w:num w:numId="4" w16cid:durableId="1507746089">
    <w:abstractNumId w:val="24"/>
  </w:num>
  <w:num w:numId="5" w16cid:durableId="2030983598">
    <w:abstractNumId w:val="25"/>
  </w:num>
  <w:num w:numId="6" w16cid:durableId="276327666">
    <w:abstractNumId w:val="36"/>
  </w:num>
  <w:num w:numId="7" w16cid:durableId="2080403201">
    <w:abstractNumId w:val="17"/>
  </w:num>
  <w:num w:numId="8" w16cid:durableId="1239362597">
    <w:abstractNumId w:val="22"/>
  </w:num>
  <w:num w:numId="9" w16cid:durableId="1051926430">
    <w:abstractNumId w:val="34"/>
  </w:num>
  <w:num w:numId="10" w16cid:durableId="409816129">
    <w:abstractNumId w:val="4"/>
  </w:num>
  <w:num w:numId="11" w16cid:durableId="1533759188">
    <w:abstractNumId w:val="12"/>
  </w:num>
  <w:num w:numId="12" w16cid:durableId="1747607669">
    <w:abstractNumId w:val="0"/>
  </w:num>
  <w:num w:numId="13" w16cid:durableId="883295913">
    <w:abstractNumId w:val="5"/>
  </w:num>
  <w:num w:numId="14" w16cid:durableId="1563060302">
    <w:abstractNumId w:val="21"/>
  </w:num>
  <w:num w:numId="15" w16cid:durableId="482622994">
    <w:abstractNumId w:val="19"/>
  </w:num>
  <w:num w:numId="16" w16cid:durableId="341124576">
    <w:abstractNumId w:val="33"/>
  </w:num>
  <w:num w:numId="17" w16cid:durableId="472530962">
    <w:abstractNumId w:val="7"/>
  </w:num>
  <w:num w:numId="18" w16cid:durableId="1748113043">
    <w:abstractNumId w:val="38"/>
  </w:num>
  <w:num w:numId="19" w16cid:durableId="173232073">
    <w:abstractNumId w:val="35"/>
  </w:num>
  <w:num w:numId="20" w16cid:durableId="1452551662">
    <w:abstractNumId w:val="26"/>
  </w:num>
  <w:num w:numId="21" w16cid:durableId="1515805448">
    <w:abstractNumId w:val="37"/>
  </w:num>
  <w:num w:numId="22" w16cid:durableId="1911771058">
    <w:abstractNumId w:val="11"/>
  </w:num>
  <w:num w:numId="23" w16cid:durableId="64184952">
    <w:abstractNumId w:val="27"/>
  </w:num>
  <w:num w:numId="24" w16cid:durableId="1587424181">
    <w:abstractNumId w:val="1"/>
  </w:num>
  <w:num w:numId="25" w16cid:durableId="372852858">
    <w:abstractNumId w:val="28"/>
  </w:num>
  <w:num w:numId="26" w16cid:durableId="105007352">
    <w:abstractNumId w:val="9"/>
  </w:num>
  <w:num w:numId="27" w16cid:durableId="654797332">
    <w:abstractNumId w:val="31"/>
  </w:num>
  <w:num w:numId="28" w16cid:durableId="968785320">
    <w:abstractNumId w:val="30"/>
  </w:num>
  <w:num w:numId="29" w16cid:durableId="1334838419">
    <w:abstractNumId w:val="6"/>
  </w:num>
  <w:num w:numId="30" w16cid:durableId="438185767">
    <w:abstractNumId w:val="16"/>
  </w:num>
  <w:num w:numId="31" w16cid:durableId="2082478518">
    <w:abstractNumId w:val="8"/>
  </w:num>
  <w:num w:numId="32" w16cid:durableId="1765607459">
    <w:abstractNumId w:val="29"/>
  </w:num>
  <w:num w:numId="33" w16cid:durableId="1347714560">
    <w:abstractNumId w:val="13"/>
  </w:num>
  <w:num w:numId="34" w16cid:durableId="125203624">
    <w:abstractNumId w:val="2"/>
  </w:num>
  <w:num w:numId="35" w16cid:durableId="1670215078">
    <w:abstractNumId w:val="20"/>
  </w:num>
  <w:num w:numId="36" w16cid:durableId="2026783352">
    <w:abstractNumId w:val="3"/>
  </w:num>
  <w:num w:numId="37" w16cid:durableId="95176072">
    <w:abstractNumId w:val="10"/>
  </w:num>
  <w:num w:numId="38" w16cid:durableId="1727951274">
    <w:abstractNumId w:val="14"/>
  </w:num>
  <w:num w:numId="39" w16cid:durableId="274800155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F3"/>
    <w:rsid w:val="000007EB"/>
    <w:rsid w:val="00003212"/>
    <w:rsid w:val="000069E5"/>
    <w:rsid w:val="000077CD"/>
    <w:rsid w:val="00013A72"/>
    <w:rsid w:val="000176C8"/>
    <w:rsid w:val="000212C8"/>
    <w:rsid w:val="00034620"/>
    <w:rsid w:val="0003687C"/>
    <w:rsid w:val="000407B2"/>
    <w:rsid w:val="000446BE"/>
    <w:rsid w:val="00052382"/>
    <w:rsid w:val="00061FCF"/>
    <w:rsid w:val="0006568A"/>
    <w:rsid w:val="00065A07"/>
    <w:rsid w:val="00076F0F"/>
    <w:rsid w:val="00080EFF"/>
    <w:rsid w:val="00084253"/>
    <w:rsid w:val="00094182"/>
    <w:rsid w:val="000944BB"/>
    <w:rsid w:val="00096C5A"/>
    <w:rsid w:val="000A6A2C"/>
    <w:rsid w:val="000B11E9"/>
    <w:rsid w:val="000B1867"/>
    <w:rsid w:val="000B2135"/>
    <w:rsid w:val="000D1F49"/>
    <w:rsid w:val="000E087A"/>
    <w:rsid w:val="000E7509"/>
    <w:rsid w:val="000F06C9"/>
    <w:rsid w:val="000F5672"/>
    <w:rsid w:val="00100107"/>
    <w:rsid w:val="0010337F"/>
    <w:rsid w:val="00121AC9"/>
    <w:rsid w:val="00126DC7"/>
    <w:rsid w:val="00136FBA"/>
    <w:rsid w:val="0013705E"/>
    <w:rsid w:val="00141455"/>
    <w:rsid w:val="00155A00"/>
    <w:rsid w:val="00160754"/>
    <w:rsid w:val="0016383B"/>
    <w:rsid w:val="0016423C"/>
    <w:rsid w:val="001727CA"/>
    <w:rsid w:val="00184DCF"/>
    <w:rsid w:val="00187A85"/>
    <w:rsid w:val="00190FCF"/>
    <w:rsid w:val="001A018E"/>
    <w:rsid w:val="001A51C3"/>
    <w:rsid w:val="001A6789"/>
    <w:rsid w:val="001C20BE"/>
    <w:rsid w:val="001D307F"/>
    <w:rsid w:val="001E075B"/>
    <w:rsid w:val="001E0935"/>
    <w:rsid w:val="001F16A0"/>
    <w:rsid w:val="001F332C"/>
    <w:rsid w:val="001F4484"/>
    <w:rsid w:val="0020333E"/>
    <w:rsid w:val="00205A43"/>
    <w:rsid w:val="00207C1A"/>
    <w:rsid w:val="00210472"/>
    <w:rsid w:val="0022537C"/>
    <w:rsid w:val="00225D9F"/>
    <w:rsid w:val="002321E5"/>
    <w:rsid w:val="002511D5"/>
    <w:rsid w:val="0025517D"/>
    <w:rsid w:val="002746B3"/>
    <w:rsid w:val="00275423"/>
    <w:rsid w:val="002760DA"/>
    <w:rsid w:val="002B3A95"/>
    <w:rsid w:val="002B5470"/>
    <w:rsid w:val="002C2351"/>
    <w:rsid w:val="002C56E6"/>
    <w:rsid w:val="002D3238"/>
    <w:rsid w:val="002E19A0"/>
    <w:rsid w:val="002E5BE2"/>
    <w:rsid w:val="002E6144"/>
    <w:rsid w:val="002F6F31"/>
    <w:rsid w:val="003079C9"/>
    <w:rsid w:val="00325218"/>
    <w:rsid w:val="003256AA"/>
    <w:rsid w:val="00333FEA"/>
    <w:rsid w:val="00337BDF"/>
    <w:rsid w:val="003616F4"/>
    <w:rsid w:val="00361E11"/>
    <w:rsid w:val="0036645E"/>
    <w:rsid w:val="003755F3"/>
    <w:rsid w:val="003B0605"/>
    <w:rsid w:val="003B6407"/>
    <w:rsid w:val="003E6612"/>
    <w:rsid w:val="003F0847"/>
    <w:rsid w:val="0040090B"/>
    <w:rsid w:val="00400A4F"/>
    <w:rsid w:val="004318FA"/>
    <w:rsid w:val="00441F93"/>
    <w:rsid w:val="004420DD"/>
    <w:rsid w:val="00446954"/>
    <w:rsid w:val="00451EA8"/>
    <w:rsid w:val="0046302A"/>
    <w:rsid w:val="00475277"/>
    <w:rsid w:val="004768A2"/>
    <w:rsid w:val="00487D2D"/>
    <w:rsid w:val="0049779C"/>
    <w:rsid w:val="004A09D5"/>
    <w:rsid w:val="004A5ABE"/>
    <w:rsid w:val="004D5D62"/>
    <w:rsid w:val="004E1437"/>
    <w:rsid w:val="004E5717"/>
    <w:rsid w:val="004F0414"/>
    <w:rsid w:val="0050403E"/>
    <w:rsid w:val="00507129"/>
    <w:rsid w:val="00510435"/>
    <w:rsid w:val="005112D0"/>
    <w:rsid w:val="00517FA3"/>
    <w:rsid w:val="00541A3E"/>
    <w:rsid w:val="00543E08"/>
    <w:rsid w:val="00544BE7"/>
    <w:rsid w:val="00555C84"/>
    <w:rsid w:val="00571EB7"/>
    <w:rsid w:val="00576892"/>
    <w:rsid w:val="00577E06"/>
    <w:rsid w:val="005847E9"/>
    <w:rsid w:val="00596F0B"/>
    <w:rsid w:val="005A2BDD"/>
    <w:rsid w:val="005A3BF7"/>
    <w:rsid w:val="005A4584"/>
    <w:rsid w:val="005C025D"/>
    <w:rsid w:val="005C651A"/>
    <w:rsid w:val="005F2035"/>
    <w:rsid w:val="005F7990"/>
    <w:rsid w:val="0060312E"/>
    <w:rsid w:val="00612B9E"/>
    <w:rsid w:val="00617399"/>
    <w:rsid w:val="00630BDD"/>
    <w:rsid w:val="00633E97"/>
    <w:rsid w:val="0063739C"/>
    <w:rsid w:val="00640C44"/>
    <w:rsid w:val="006439D8"/>
    <w:rsid w:val="00656FBF"/>
    <w:rsid w:val="006575B1"/>
    <w:rsid w:val="006732BB"/>
    <w:rsid w:val="006B2E43"/>
    <w:rsid w:val="006F02F6"/>
    <w:rsid w:val="00734222"/>
    <w:rsid w:val="00735098"/>
    <w:rsid w:val="00735B04"/>
    <w:rsid w:val="00737C25"/>
    <w:rsid w:val="00763052"/>
    <w:rsid w:val="00770F25"/>
    <w:rsid w:val="00783229"/>
    <w:rsid w:val="007853E6"/>
    <w:rsid w:val="007925E3"/>
    <w:rsid w:val="007A2200"/>
    <w:rsid w:val="007A35A8"/>
    <w:rsid w:val="007B0A85"/>
    <w:rsid w:val="007B1FBD"/>
    <w:rsid w:val="007B3D14"/>
    <w:rsid w:val="007C63BE"/>
    <w:rsid w:val="007C6A52"/>
    <w:rsid w:val="007D1380"/>
    <w:rsid w:val="007F3D00"/>
    <w:rsid w:val="007F4CE1"/>
    <w:rsid w:val="008075C6"/>
    <w:rsid w:val="0082043E"/>
    <w:rsid w:val="008238CA"/>
    <w:rsid w:val="00824D5A"/>
    <w:rsid w:val="00830B30"/>
    <w:rsid w:val="00850DD6"/>
    <w:rsid w:val="00854F44"/>
    <w:rsid w:val="00857588"/>
    <w:rsid w:val="0086790C"/>
    <w:rsid w:val="00873C74"/>
    <w:rsid w:val="0087558C"/>
    <w:rsid w:val="00882744"/>
    <w:rsid w:val="0089729C"/>
    <w:rsid w:val="00897670"/>
    <w:rsid w:val="008B0E32"/>
    <w:rsid w:val="008C1770"/>
    <w:rsid w:val="008C248B"/>
    <w:rsid w:val="008D1C79"/>
    <w:rsid w:val="008E203A"/>
    <w:rsid w:val="008F2A9F"/>
    <w:rsid w:val="008F6C61"/>
    <w:rsid w:val="00907739"/>
    <w:rsid w:val="0091229C"/>
    <w:rsid w:val="00920221"/>
    <w:rsid w:val="00931E4B"/>
    <w:rsid w:val="009344AE"/>
    <w:rsid w:val="00940E73"/>
    <w:rsid w:val="00941D1B"/>
    <w:rsid w:val="0095254C"/>
    <w:rsid w:val="00955598"/>
    <w:rsid w:val="00961FBF"/>
    <w:rsid w:val="00975A25"/>
    <w:rsid w:val="0098597D"/>
    <w:rsid w:val="009925EA"/>
    <w:rsid w:val="0099278F"/>
    <w:rsid w:val="00995F69"/>
    <w:rsid w:val="009A550E"/>
    <w:rsid w:val="009A6B0E"/>
    <w:rsid w:val="009B765C"/>
    <w:rsid w:val="009D2E07"/>
    <w:rsid w:val="009D5F9E"/>
    <w:rsid w:val="009E5E39"/>
    <w:rsid w:val="009E6A03"/>
    <w:rsid w:val="009F619A"/>
    <w:rsid w:val="009F6DDE"/>
    <w:rsid w:val="00A101F3"/>
    <w:rsid w:val="00A14163"/>
    <w:rsid w:val="00A1613A"/>
    <w:rsid w:val="00A32912"/>
    <w:rsid w:val="00A370A8"/>
    <w:rsid w:val="00A37B72"/>
    <w:rsid w:val="00A41543"/>
    <w:rsid w:val="00A43E61"/>
    <w:rsid w:val="00A61E29"/>
    <w:rsid w:val="00A64E17"/>
    <w:rsid w:val="00A66D6C"/>
    <w:rsid w:val="00A80D19"/>
    <w:rsid w:val="00A91F9C"/>
    <w:rsid w:val="00AB37F6"/>
    <w:rsid w:val="00AF6BFE"/>
    <w:rsid w:val="00B06C8B"/>
    <w:rsid w:val="00B16378"/>
    <w:rsid w:val="00B22190"/>
    <w:rsid w:val="00B277CE"/>
    <w:rsid w:val="00B353A4"/>
    <w:rsid w:val="00B45B5F"/>
    <w:rsid w:val="00B628FF"/>
    <w:rsid w:val="00B85BF9"/>
    <w:rsid w:val="00B9004F"/>
    <w:rsid w:val="00BA1E9C"/>
    <w:rsid w:val="00BC1AFA"/>
    <w:rsid w:val="00BD4753"/>
    <w:rsid w:val="00BD5CB1"/>
    <w:rsid w:val="00BE62EE"/>
    <w:rsid w:val="00BF07AB"/>
    <w:rsid w:val="00BF1715"/>
    <w:rsid w:val="00BF7939"/>
    <w:rsid w:val="00C003BA"/>
    <w:rsid w:val="00C15714"/>
    <w:rsid w:val="00C25DEB"/>
    <w:rsid w:val="00C26236"/>
    <w:rsid w:val="00C40892"/>
    <w:rsid w:val="00C46878"/>
    <w:rsid w:val="00C7529D"/>
    <w:rsid w:val="00C765C2"/>
    <w:rsid w:val="00C83499"/>
    <w:rsid w:val="00C9238F"/>
    <w:rsid w:val="00C92A44"/>
    <w:rsid w:val="00C939AF"/>
    <w:rsid w:val="00C96307"/>
    <w:rsid w:val="00C9773B"/>
    <w:rsid w:val="00CA6CFA"/>
    <w:rsid w:val="00CB4A51"/>
    <w:rsid w:val="00CD4532"/>
    <w:rsid w:val="00CD47B0"/>
    <w:rsid w:val="00CD4EE8"/>
    <w:rsid w:val="00CE6104"/>
    <w:rsid w:val="00CE752D"/>
    <w:rsid w:val="00CE7918"/>
    <w:rsid w:val="00D00573"/>
    <w:rsid w:val="00D062B7"/>
    <w:rsid w:val="00D16163"/>
    <w:rsid w:val="00D25F7D"/>
    <w:rsid w:val="00D40E3D"/>
    <w:rsid w:val="00D52E22"/>
    <w:rsid w:val="00D54A36"/>
    <w:rsid w:val="00D56E34"/>
    <w:rsid w:val="00D644AD"/>
    <w:rsid w:val="00DB3FAD"/>
    <w:rsid w:val="00DB5C81"/>
    <w:rsid w:val="00DE3C9C"/>
    <w:rsid w:val="00E1699B"/>
    <w:rsid w:val="00E20152"/>
    <w:rsid w:val="00E21D1D"/>
    <w:rsid w:val="00E43E92"/>
    <w:rsid w:val="00E43F28"/>
    <w:rsid w:val="00E50F62"/>
    <w:rsid w:val="00E61C09"/>
    <w:rsid w:val="00E75555"/>
    <w:rsid w:val="00E763D9"/>
    <w:rsid w:val="00E85523"/>
    <w:rsid w:val="00E9150A"/>
    <w:rsid w:val="00E9575C"/>
    <w:rsid w:val="00EA02DD"/>
    <w:rsid w:val="00EB2FD0"/>
    <w:rsid w:val="00EB3640"/>
    <w:rsid w:val="00EB3B58"/>
    <w:rsid w:val="00EB784C"/>
    <w:rsid w:val="00EC1414"/>
    <w:rsid w:val="00EC537B"/>
    <w:rsid w:val="00EC7359"/>
    <w:rsid w:val="00EC7390"/>
    <w:rsid w:val="00EE3054"/>
    <w:rsid w:val="00EF11B2"/>
    <w:rsid w:val="00F00606"/>
    <w:rsid w:val="00F01256"/>
    <w:rsid w:val="00F1347E"/>
    <w:rsid w:val="00F13D2B"/>
    <w:rsid w:val="00F1590D"/>
    <w:rsid w:val="00F27D10"/>
    <w:rsid w:val="00F360F7"/>
    <w:rsid w:val="00F51EA3"/>
    <w:rsid w:val="00F56549"/>
    <w:rsid w:val="00F62C41"/>
    <w:rsid w:val="00F85D22"/>
    <w:rsid w:val="00F87457"/>
    <w:rsid w:val="00FB141C"/>
    <w:rsid w:val="00FC3072"/>
    <w:rsid w:val="00FC7475"/>
    <w:rsid w:val="00FD1C3A"/>
    <w:rsid w:val="00FD4DD9"/>
    <w:rsid w:val="00FE5975"/>
    <w:rsid w:val="00FE754A"/>
    <w:rsid w:val="00FE78A0"/>
    <w:rsid w:val="00FF0B47"/>
    <w:rsid w:val="00FF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B9ED06"/>
  <w15:chartTrackingRefBased/>
  <w15:docId w15:val="{814D442F-1849-4D8B-BE4E-07FBE336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003212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6892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76892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576892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6892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AF6BFE"/>
    <w:pPr>
      <w:tabs>
        <w:tab w:val="center" w:pos="4680"/>
        <w:tab w:val="right" w:pos="9360"/>
      </w:tabs>
      <w:spacing w:after="0"/>
    </w:pPr>
    <w:rPr>
      <w:rFonts w:asciiTheme="majorHAnsi" w:eastAsia="Calibri" w:hAnsiTheme="majorHAnsi" w:cs="Times New Roman"/>
      <w:b/>
      <w:noProof/>
      <w:color w:val="FFFFFF" w:themeColor="background1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F6BFE"/>
    <w:rPr>
      <w:rFonts w:asciiTheme="majorHAnsi" w:eastAsia="Calibri" w:hAnsiTheme="majorHAnsi" w:cs="Times New Roman"/>
      <w:b/>
      <w:noProof/>
      <w:color w:val="FFFFFF" w:themeColor="background1"/>
      <w:sz w:val="44"/>
      <w:szCs w:val="24"/>
    </w:rPr>
  </w:style>
  <w:style w:type="paragraph" w:styleId="Footer">
    <w:name w:val="footer"/>
    <w:basedOn w:val="Normal"/>
    <w:link w:val="FooterChar"/>
    <w:uiPriority w:val="99"/>
    <w:rsid w:val="00C26236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26236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uiPriority w:val="1"/>
    <w:qFormat/>
    <w:rsid w:val="00AF6BFE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6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89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57689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89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89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8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8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6892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C9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76892"/>
    <w:rPr>
      <w:color w:val="808080"/>
    </w:rPr>
  </w:style>
  <w:style w:type="paragraph" w:styleId="ListParagraph">
    <w:name w:val="List Paragraph"/>
    <w:basedOn w:val="Normal"/>
    <w:uiPriority w:val="34"/>
    <w:semiHidden/>
    <w:qFormat/>
    <w:rsid w:val="0088274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rsid w:val="004E143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2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ovascotia.ca/nse/food-protection/forms.asp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indsorgarlicfest@westhants.c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\Users\VanEssa\Desktop\Garlic%20Festival\windsorgarlicfestival@westhants.c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Essa\AppData\Roaming\Microsoft\Templates\Cash%20donat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AA2491A5B741F39C0728B66C72A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EE343-FA99-4499-B080-8EBB63BDF77D}"/>
      </w:docPartPr>
      <w:docPartBody>
        <w:p w:rsidR="004643C2" w:rsidRDefault="000A7A81" w:rsidP="000A7A81">
          <w:pPr>
            <w:pStyle w:val="14AA2491A5B741F39C0728B66C72ADE6"/>
          </w:pPr>
          <w:r w:rsidRPr="003256AA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271486E13B834D418A3DD5BB3DC11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04BB7-63C7-4687-8418-59744126B831}"/>
      </w:docPartPr>
      <w:docPartBody>
        <w:p w:rsidR="004643C2" w:rsidRDefault="000A7A81" w:rsidP="000A7A81">
          <w:pPr>
            <w:pStyle w:val="271486E13B834D418A3DD5BB3DC11B79"/>
          </w:pPr>
          <w:r w:rsidRPr="003256AA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F14A6BAC28E54870B486F063A2910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717B0-D974-4B8E-B8E7-E99EFB6BDBB2}"/>
      </w:docPartPr>
      <w:docPartBody>
        <w:p w:rsidR="004643C2" w:rsidRDefault="000A7A81" w:rsidP="000A7A81">
          <w:pPr>
            <w:pStyle w:val="F14A6BAC28E54870B486F063A2910FFB"/>
          </w:pPr>
          <w:r w:rsidRPr="003256AA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0A30B592AC934ACA80138DD9CFE5C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BB711-552F-40E6-841C-BE65113B8430}"/>
      </w:docPartPr>
      <w:docPartBody>
        <w:p w:rsidR="004643C2" w:rsidRDefault="000A7A81" w:rsidP="000A7A81">
          <w:pPr>
            <w:pStyle w:val="0A30B592AC934ACA80138DD9CFE5C6B7"/>
          </w:pPr>
          <w:r w:rsidRPr="003256AA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2A263617BD4047D0BE1D6A6FDD631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AA74-F7FB-4F95-8ADC-EDE93550A991}"/>
      </w:docPartPr>
      <w:docPartBody>
        <w:p w:rsidR="004643C2" w:rsidRDefault="000A7A81" w:rsidP="000A7A81">
          <w:pPr>
            <w:pStyle w:val="2A263617BD4047D0BE1D6A6FDD631981"/>
          </w:pPr>
          <w:r w:rsidRPr="003256AA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A5453419C95741EEB88159619EAD2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4BAFC-9BEC-4F2E-8580-B8B9F3718DF8}"/>
      </w:docPartPr>
      <w:docPartBody>
        <w:p w:rsidR="004643C2" w:rsidRDefault="000A7A81" w:rsidP="000A7A81">
          <w:pPr>
            <w:pStyle w:val="A5453419C95741EEB88159619EAD2A18"/>
          </w:pPr>
          <w:r w:rsidRPr="003256AA">
            <w:rPr>
              <w:rStyle w:val="PlaceholderText"/>
              <w:color w:val="FF0000"/>
            </w:rPr>
            <w:t>Enter number</w:t>
          </w:r>
        </w:p>
      </w:docPartBody>
    </w:docPart>
    <w:docPart>
      <w:docPartPr>
        <w:name w:val="542D477AF00C4C029AF54855E450B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82E6A-2726-4667-8795-890EFBFA583A}"/>
      </w:docPartPr>
      <w:docPartBody>
        <w:p w:rsidR="004643C2" w:rsidRDefault="000A7A81" w:rsidP="000A7A81">
          <w:pPr>
            <w:pStyle w:val="542D477AF00C4C029AF54855E450BED0"/>
          </w:pPr>
          <w:r w:rsidRPr="003256AA">
            <w:t>Cell Phone</w:t>
          </w:r>
        </w:p>
      </w:docPartBody>
    </w:docPart>
    <w:docPart>
      <w:docPartPr>
        <w:name w:val="BDAD208F5F0444B283F56A57C10F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9AC8A-8790-4883-8D90-2073E04CB409}"/>
      </w:docPartPr>
      <w:docPartBody>
        <w:p w:rsidR="004643C2" w:rsidRDefault="000A7A81" w:rsidP="000A7A81">
          <w:pPr>
            <w:pStyle w:val="BDAD208F5F0444B283F56A57C10F12FA"/>
          </w:pPr>
          <w:r w:rsidRPr="003256AA">
            <w:rPr>
              <w:rStyle w:val="PlaceholderText"/>
              <w:color w:val="FF0000"/>
            </w:rPr>
            <w:t>Enter number</w:t>
          </w:r>
        </w:p>
      </w:docPartBody>
    </w:docPart>
    <w:docPart>
      <w:docPartPr>
        <w:name w:val="D6D171FE3ED0409694EB5BA891CA5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F8F89-F907-41E8-AC83-C749F0D844D8}"/>
      </w:docPartPr>
      <w:docPartBody>
        <w:p w:rsidR="004643C2" w:rsidRDefault="000A7A81" w:rsidP="000A7A81">
          <w:pPr>
            <w:pStyle w:val="D6D171FE3ED0409694EB5BA891CA5194"/>
          </w:pPr>
          <w:r w:rsidRPr="003256AA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8EFCF7FB6D2F430BB68B75D836A17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95713-514D-4D9C-AAB1-B08E3F27CC7F}"/>
      </w:docPartPr>
      <w:docPartBody>
        <w:p w:rsidR="004643C2" w:rsidRDefault="000A7A81" w:rsidP="000A7A81">
          <w:pPr>
            <w:pStyle w:val="8EFCF7FB6D2F430BB68B75D836A1719C"/>
          </w:pPr>
          <w:r w:rsidRPr="003256AA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5501B0F774434E2CA9F57FA48EB7D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3E099-DD9E-4730-9752-525419629D74}"/>
      </w:docPartPr>
      <w:docPartBody>
        <w:p w:rsidR="004643C2" w:rsidRDefault="000A7A81" w:rsidP="000A7A81">
          <w:pPr>
            <w:pStyle w:val="5501B0F774434E2CA9F57FA48EB7DAD1"/>
          </w:pPr>
          <w:r w:rsidRPr="00351C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2B2B8237E04C488C5377E9555CE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98CA5-7AA9-447A-8678-05AC1259BBC0}"/>
      </w:docPartPr>
      <w:docPartBody>
        <w:p w:rsidR="004643C2" w:rsidRDefault="000A7A81" w:rsidP="000A7A81">
          <w:pPr>
            <w:pStyle w:val="8C2B2B8237E04C488C5377E9555CE425"/>
          </w:pPr>
          <w:r w:rsidRPr="00351C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1D6E1FE67941C1998A1ECF92EBB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73EBF-16ED-45B9-8FEC-1C5883B53B74}"/>
      </w:docPartPr>
      <w:docPartBody>
        <w:p w:rsidR="004643C2" w:rsidRDefault="000A7A81" w:rsidP="000A7A81">
          <w:pPr>
            <w:pStyle w:val="111D6E1FE67941C1998A1ECF92EBB163"/>
          </w:pPr>
          <w:r w:rsidRPr="00735B04">
            <w:rPr>
              <w:rStyle w:val="PlaceholderText"/>
              <w:color w:val="FF0000"/>
              <w:u w:val="single"/>
            </w:rPr>
            <w:t>Enter length here.</w:t>
          </w:r>
        </w:p>
      </w:docPartBody>
    </w:docPart>
    <w:docPart>
      <w:docPartPr>
        <w:name w:val="2A5D27DDED0B413284B92A2B32FC9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5181B-C526-4DC1-B0DD-ABE341244BEB}"/>
      </w:docPartPr>
      <w:docPartBody>
        <w:p w:rsidR="004643C2" w:rsidRDefault="000A7A81" w:rsidP="000A7A81">
          <w:pPr>
            <w:pStyle w:val="2A5D27DDED0B413284B92A2B32FC9B11"/>
          </w:pPr>
          <w:r w:rsidRPr="00351C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51CB2BE0B740ABBCC7771106290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7C388-A243-4A19-89F4-B32584479776}"/>
      </w:docPartPr>
      <w:docPartBody>
        <w:p w:rsidR="004643C2" w:rsidRDefault="000A7A81" w:rsidP="000A7A81">
          <w:pPr>
            <w:pStyle w:val="A351CB2BE0B740ABBCC7771106290234"/>
          </w:pPr>
          <w:r w:rsidRPr="00735B04">
            <w:rPr>
              <w:rStyle w:val="PlaceholderText"/>
              <w:color w:val="FF0000"/>
              <w:u w:val="single"/>
            </w:rPr>
            <w:t>Enter length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56"/>
    <w:rsid w:val="00013A72"/>
    <w:rsid w:val="00040C44"/>
    <w:rsid w:val="000A7A81"/>
    <w:rsid w:val="000E2729"/>
    <w:rsid w:val="0025517D"/>
    <w:rsid w:val="00415FC4"/>
    <w:rsid w:val="004643C2"/>
    <w:rsid w:val="00494EE2"/>
    <w:rsid w:val="00543E08"/>
    <w:rsid w:val="005A7DCD"/>
    <w:rsid w:val="00921B5C"/>
    <w:rsid w:val="009344AE"/>
    <w:rsid w:val="00961FBF"/>
    <w:rsid w:val="009925EA"/>
    <w:rsid w:val="009A4D56"/>
    <w:rsid w:val="00B06C8B"/>
    <w:rsid w:val="00B16378"/>
    <w:rsid w:val="00B353A4"/>
    <w:rsid w:val="00D06C39"/>
    <w:rsid w:val="00D2566A"/>
    <w:rsid w:val="00D40158"/>
    <w:rsid w:val="00D53739"/>
    <w:rsid w:val="00DE3C9C"/>
    <w:rsid w:val="00DF6AED"/>
    <w:rsid w:val="00F35D61"/>
    <w:rsid w:val="00F80738"/>
    <w:rsid w:val="00FB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A8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A4D56"/>
    <w:pPr>
      <w:tabs>
        <w:tab w:val="center" w:pos="4680"/>
        <w:tab w:val="right" w:pos="9360"/>
      </w:tabs>
      <w:spacing w:after="0" w:line="271" w:lineRule="auto"/>
    </w:pPr>
    <w:rPr>
      <w:rFonts w:asciiTheme="majorHAnsi" w:eastAsia="Calibri" w:hAnsiTheme="majorHAnsi" w:cs="Times New Roman"/>
      <w:b/>
      <w:noProof/>
      <w:color w:val="FFFFFF" w:themeColor="background1"/>
      <w:kern w:val="0"/>
      <w:sz w:val="44"/>
      <w:lang w:val="en-US" w:eastAsia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9A4D56"/>
    <w:rPr>
      <w:rFonts w:asciiTheme="majorHAnsi" w:eastAsia="Calibri" w:hAnsiTheme="majorHAnsi" w:cs="Times New Roman"/>
      <w:b/>
      <w:noProof/>
      <w:color w:val="FFFFFF" w:themeColor="background1"/>
      <w:kern w:val="0"/>
      <w:sz w:val="44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rsid w:val="00DF6AED"/>
    <w:pPr>
      <w:tabs>
        <w:tab w:val="center" w:pos="4680"/>
        <w:tab w:val="right" w:pos="9810"/>
      </w:tabs>
      <w:spacing w:after="0" w:line="240" w:lineRule="auto"/>
    </w:pPr>
    <w:rPr>
      <w:rFonts w:eastAsiaTheme="minorHAnsi"/>
      <w:kern w:val="0"/>
      <w:sz w:val="18"/>
      <w:lang w:val="en-US"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F6AED"/>
    <w:rPr>
      <w:rFonts w:eastAsiaTheme="minorHAnsi"/>
      <w:kern w:val="0"/>
      <w:sz w:val="18"/>
      <w:lang w:val="en-US" w:eastAsia="en-US"/>
      <w14:ligatures w14:val="none"/>
    </w:rPr>
  </w:style>
  <w:style w:type="paragraph" w:customStyle="1" w:styleId="14AA2491A5B741F39C0728B66C72ADE6">
    <w:name w:val="14AA2491A5B741F39C0728B66C72ADE6"/>
    <w:rsid w:val="000A7A81"/>
  </w:style>
  <w:style w:type="paragraph" w:customStyle="1" w:styleId="271486E13B834D418A3DD5BB3DC11B79">
    <w:name w:val="271486E13B834D418A3DD5BB3DC11B79"/>
    <w:rsid w:val="000A7A81"/>
  </w:style>
  <w:style w:type="paragraph" w:customStyle="1" w:styleId="F14A6BAC28E54870B486F063A2910FFB">
    <w:name w:val="F14A6BAC28E54870B486F063A2910FFB"/>
    <w:rsid w:val="000A7A81"/>
  </w:style>
  <w:style w:type="paragraph" w:customStyle="1" w:styleId="0A30B592AC934ACA80138DD9CFE5C6B7">
    <w:name w:val="0A30B592AC934ACA80138DD9CFE5C6B7"/>
    <w:rsid w:val="000A7A81"/>
  </w:style>
  <w:style w:type="paragraph" w:customStyle="1" w:styleId="2A263617BD4047D0BE1D6A6FDD631981">
    <w:name w:val="2A263617BD4047D0BE1D6A6FDD631981"/>
    <w:rsid w:val="000A7A81"/>
  </w:style>
  <w:style w:type="paragraph" w:customStyle="1" w:styleId="A5453419C95741EEB88159619EAD2A18">
    <w:name w:val="A5453419C95741EEB88159619EAD2A18"/>
    <w:rsid w:val="000A7A81"/>
  </w:style>
  <w:style w:type="paragraph" w:customStyle="1" w:styleId="542D477AF00C4C029AF54855E450BED0">
    <w:name w:val="542D477AF00C4C029AF54855E450BED0"/>
    <w:rsid w:val="000A7A81"/>
  </w:style>
  <w:style w:type="paragraph" w:customStyle="1" w:styleId="BDAD208F5F0444B283F56A57C10F12FA">
    <w:name w:val="BDAD208F5F0444B283F56A57C10F12FA"/>
    <w:rsid w:val="000A7A81"/>
  </w:style>
  <w:style w:type="paragraph" w:customStyle="1" w:styleId="D6D171FE3ED0409694EB5BA891CA5194">
    <w:name w:val="D6D171FE3ED0409694EB5BA891CA5194"/>
    <w:rsid w:val="000A7A81"/>
  </w:style>
  <w:style w:type="paragraph" w:customStyle="1" w:styleId="8EFCF7FB6D2F430BB68B75D836A1719C">
    <w:name w:val="8EFCF7FB6D2F430BB68B75D836A1719C"/>
    <w:rsid w:val="000A7A81"/>
  </w:style>
  <w:style w:type="paragraph" w:customStyle="1" w:styleId="5501B0F774434E2CA9F57FA48EB7DAD1">
    <w:name w:val="5501B0F774434E2CA9F57FA48EB7DAD1"/>
    <w:rsid w:val="000A7A81"/>
  </w:style>
  <w:style w:type="paragraph" w:customStyle="1" w:styleId="8C2B2B8237E04C488C5377E9555CE425">
    <w:name w:val="8C2B2B8237E04C488C5377E9555CE425"/>
    <w:rsid w:val="000A7A81"/>
  </w:style>
  <w:style w:type="paragraph" w:customStyle="1" w:styleId="111D6E1FE67941C1998A1ECF92EBB163">
    <w:name w:val="111D6E1FE67941C1998A1ECF92EBB163"/>
    <w:rsid w:val="000A7A81"/>
  </w:style>
  <w:style w:type="paragraph" w:customStyle="1" w:styleId="2A5D27DDED0B413284B92A2B32FC9B11">
    <w:name w:val="2A5D27DDED0B413284B92A2B32FC9B11"/>
    <w:rsid w:val="000A7A81"/>
  </w:style>
  <w:style w:type="paragraph" w:customStyle="1" w:styleId="A351CB2BE0B740ABBCC7771106290234">
    <w:name w:val="A351CB2BE0B740ABBCC7771106290234"/>
    <w:rsid w:val="000A7A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8D1831-A407-4E77-8F37-E1887455A7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214DE-AE57-4591-A9C2-7CB5C24B01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1298063-8724-479A-AFFC-DFD7B5502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57970E-D3DF-4A72-9BA1-E69ECEDDF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Cash donation form.dotx</Template>
  <TotalTime>1</TotalTime>
  <Pages>3</Pages>
  <Words>1100</Words>
  <Characters>5371</Characters>
  <Application>Microsoft Office Word</Application>
  <DocSecurity>0</DocSecurity>
  <Lines>153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VanEssa Roberts</cp:lastModifiedBy>
  <cp:revision>2</cp:revision>
  <dcterms:created xsi:type="dcterms:W3CDTF">2026-01-26T20:13:00Z</dcterms:created>
  <dcterms:modified xsi:type="dcterms:W3CDTF">2026-01-26T20:13:00Z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4be16135-0370-43be-bacf-218eeb302201</vt:lpwstr>
  </property>
</Properties>
</file>